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A68" w:rsidRPr="00553FCB" w:rsidRDefault="00C82A0E" w:rsidP="00BE2A68">
      <w:pPr>
        <w:pStyle w:val="Heading1"/>
        <w:spacing w:before="120"/>
        <w:jc w:val="center"/>
        <w:rPr>
          <w:color w:val="291833" w:themeColor="text2" w:themeShade="BF"/>
        </w:rPr>
      </w:pPr>
      <w:bookmarkStart w:id="0" w:name="_GoBack"/>
      <w:bookmarkEnd w:id="0"/>
      <w:r>
        <w:rPr>
          <w:color w:val="291833" w:themeColor="text2" w:themeShade="BF"/>
        </w:rPr>
        <w:t xml:space="preserve">  </w:t>
      </w:r>
      <w:r w:rsidR="00CD2DDA" w:rsidRPr="00553FCB">
        <w:rPr>
          <w:color w:val="291833" w:themeColor="text2" w:themeShade="BF"/>
        </w:rPr>
        <w:t>Prairie View A&amp;M University</w:t>
      </w:r>
    </w:p>
    <w:p w:rsidR="00020B35" w:rsidRDefault="003E14A7" w:rsidP="00020B35">
      <w:pPr>
        <w:pStyle w:val="Heading1"/>
        <w:spacing w:before="120"/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A7FCDA3" wp14:editId="0400B8A4">
            <wp:simplePos x="0" y="0"/>
            <wp:positionH relativeFrom="margin">
              <wp:posOffset>-224803</wp:posOffset>
            </wp:positionH>
            <wp:positionV relativeFrom="paragraph">
              <wp:posOffset>190762</wp:posOffset>
            </wp:positionV>
            <wp:extent cx="2280920" cy="2081105"/>
            <wp:effectExtent l="157162" t="147638" r="371793" b="35274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973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5" t="24380" r="4590" b="11289"/>
                    <a:stretch/>
                  </pic:blipFill>
                  <pic:spPr bwMode="auto">
                    <a:xfrm rot="5400000" flipV="1">
                      <a:off x="0" y="0"/>
                      <a:ext cx="2280920" cy="208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41" w:rsidRPr="00597A0B">
        <w:rPr>
          <w:b/>
          <w:noProof/>
        </w:rPr>
        <mc:AlternateContent>
          <mc:Choice Requires="wps">
            <w:drawing>
              <wp:anchor distT="0" distB="0" distL="274320" distR="114300" simplePos="0" relativeHeight="251641344" behindDoc="1" locked="0" layoutInCell="1" allowOverlap="1" wp14:anchorId="2A8440CC" wp14:editId="2EB69C11">
                <wp:simplePos x="0" y="0"/>
                <wp:positionH relativeFrom="margin">
                  <wp:posOffset>4561840</wp:posOffset>
                </wp:positionH>
                <wp:positionV relativeFrom="margin">
                  <wp:posOffset>480060</wp:posOffset>
                </wp:positionV>
                <wp:extent cx="2099945" cy="6283325"/>
                <wp:effectExtent l="114300" t="114300" r="109855" b="136525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6283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6F2" w:rsidRPr="001A4EB1" w:rsidRDefault="007056F2" w:rsidP="001E642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9868B6" w:themeColor="accent6" w:themeTint="99"/>
                                <w:sz w:val="24"/>
                                <w:szCs w:val="24"/>
                              </w:rPr>
                            </w:pPr>
                            <w:r w:rsidRPr="001A4EB1">
                              <w:rPr>
                                <w:b/>
                                <w:color w:val="9868B6" w:themeColor="accent6" w:themeTint="99"/>
                                <w:sz w:val="24"/>
                                <w:szCs w:val="24"/>
                              </w:rPr>
                              <w:t>September Birthdays</w:t>
                            </w:r>
                          </w:p>
                          <w:p w:rsidR="007056F2" w:rsidRPr="001A4EB1" w:rsidRDefault="007056F2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</w:pP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  <w:sz w:val="20"/>
                                <w:szCs w:val="24"/>
                              </w:rPr>
                              <w:sym w:font="Symbol" w:char="F0B7"/>
                            </w:r>
                          </w:p>
                          <w:p w:rsidR="00F26898" w:rsidRPr="00597A0B" w:rsidRDefault="00F26898" w:rsidP="00F26898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Takeya Scott: 9/3</w:t>
                            </w:r>
                          </w:p>
                          <w:p w:rsidR="00F26898" w:rsidRPr="00597A0B" w:rsidRDefault="001A4EB1" w:rsidP="00F26898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Bryce Pe</w:t>
                            </w:r>
                            <w:r w:rsidR="00F26898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terson: 9/7</w:t>
                            </w:r>
                          </w:p>
                          <w:p w:rsidR="00F26898" w:rsidRPr="00597A0B" w:rsidRDefault="00F26898" w:rsidP="00F26898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Chinwendu Ejimadu: 9/11</w:t>
                            </w:r>
                          </w:p>
                          <w:p w:rsidR="00F26898" w:rsidRPr="00597A0B" w:rsidRDefault="00F26898" w:rsidP="00F26898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Kijan Walker: 9/23</w:t>
                            </w:r>
                          </w:p>
                          <w:p w:rsidR="007056F2" w:rsidRPr="00597A0B" w:rsidRDefault="007056F2" w:rsidP="00F26898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Alexandra Cromer</w:t>
                            </w:r>
                            <w:r w:rsidR="00F26898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: 9/24</w:t>
                            </w:r>
                          </w:p>
                          <w:p w:rsidR="001E642E" w:rsidRPr="00597A0B" w:rsidRDefault="00F26898" w:rsidP="001E642E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Ana Hernandez: 9/29</w:t>
                            </w:r>
                          </w:p>
                          <w:p w:rsidR="00274768" w:rsidRDefault="00274768" w:rsidP="00274768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F6E93A" w:themeColor="accent2"/>
                              </w:rPr>
                            </w:pPr>
                          </w:p>
                          <w:p w:rsidR="00BC7E5A" w:rsidRPr="001A4EB1" w:rsidRDefault="00BC7E5A" w:rsidP="00274768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9868B6" w:themeColor="accent6" w:themeTint="99"/>
                              </w:rPr>
                            </w:pPr>
                            <w:r w:rsidRPr="001A4EB1">
                              <w:rPr>
                                <w:b/>
                                <w:color w:val="9868B6" w:themeColor="accent6" w:themeTint="99"/>
                              </w:rPr>
                              <w:t>Miss UMA</w:t>
                            </w:r>
                          </w:p>
                          <w:p w:rsidR="00515F41" w:rsidRPr="001A4EB1" w:rsidRDefault="00BC7E5A" w:rsidP="00515F41">
                            <w:pPr>
                              <w:spacing w:after="100"/>
                              <w:jc w:val="center"/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</w:pP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  <w:t xml:space="preserve"> </w:t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  <w:t xml:space="preserve"> </w:t>
                            </w:r>
                            <w:r w:rsidRPr="001A4EB1">
                              <w:rPr>
                                <w:rFonts w:asciiTheme="majorHAnsi" w:hAnsiTheme="majorHAnsi"/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</w:p>
                          <w:p w:rsidR="00901F6C" w:rsidRDefault="00B04938" w:rsidP="00274768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6FF81D2F" wp14:editId="1C849301">
                                  <wp:extent cx="1796902" cy="27642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5246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99" t="-2493" r="21793" b="-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902" cy="276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4768" w:rsidRPr="00515F41" w:rsidRDefault="00515F41" w:rsidP="00515F41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382145" w:themeColor="accent6" w:themeShade="BF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15F4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382145" w:themeColor="accent6" w:themeShade="BF"/>
                                <w:sz w:val="24"/>
                                <w:szCs w:val="24"/>
                                <w:lang w:eastAsia="en-US"/>
                              </w:rPr>
                              <w:t>Akossiwa B. Edoh</w:t>
                            </w:r>
                          </w:p>
                          <w:p w:rsidR="00BD7522" w:rsidRPr="00BD7522" w:rsidRDefault="00BD7522" w:rsidP="00F26898">
                            <w:pPr>
                              <w:rPr>
                                <w:color w:val="291833" w:themeColor="text2" w:themeShade="BF"/>
                                <w:sz w:val="20"/>
                                <w:lang w:eastAsia="en-US"/>
                              </w:rPr>
                            </w:pPr>
                          </w:p>
                          <w:p w:rsidR="00BD5953" w:rsidRPr="00BD5953" w:rsidRDefault="00BD5953" w:rsidP="00F26898">
                            <w:pPr>
                              <w:rPr>
                                <w:color w:val="291833" w:themeColor="text2" w:themeShade="B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8440CC" id="Rectangle 2" o:spid="_x0000_s1026" style="position:absolute;margin-left:359.2pt;margin-top:37.8pt;width:165.35pt;height:494.75pt;z-index:-251675136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" fillcolor="#d6c6e3 [1622]" stroked="f">
                <v:fill color2="#f2edf6 [502]" rotate="t" angle="180" colors="0 #dcbcfb;22938f #e6cffb;1 #f5ecff" focus="100%" type="gradient"/>
                <v:shadow on="t" color="black" opacity="24903f" origin=",.5" offset="0,.55556mm"/>
                <v:textbox inset="14.4pt,14.4pt,14.4pt,7.2pt">
                  <w:txbxContent>
                    <w:p w:rsidR="007056F2" w:rsidRPr="001A4EB1" w:rsidRDefault="007056F2" w:rsidP="001E642E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9868B6" w:themeColor="accent6" w:themeTint="99"/>
                          <w:sz w:val="24"/>
                          <w:szCs w:val="24"/>
                        </w:rPr>
                      </w:pPr>
                      <w:r w:rsidRPr="001A4EB1">
                        <w:rPr>
                          <w:b/>
                          <w:color w:val="9868B6" w:themeColor="accent6" w:themeTint="99"/>
                          <w:sz w:val="24"/>
                          <w:szCs w:val="24"/>
                        </w:rPr>
                        <w:t>September Birthdays</w:t>
                      </w:r>
                    </w:p>
                    <w:p w:rsidR="007056F2" w:rsidRPr="001A4EB1" w:rsidRDefault="007056F2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</w:pP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  <w:sym w:font="Symbol" w:char="F0B7"/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  <w:t xml:space="preserve"> </w:t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  <w:sym w:font="Symbol" w:char="F0B7"/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  <w:t xml:space="preserve"> </w:t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  <w:sz w:val="20"/>
                          <w:szCs w:val="24"/>
                        </w:rPr>
                        <w:sym w:font="Symbol" w:char="F0B7"/>
                      </w:r>
                    </w:p>
                    <w:p w:rsidR="00F26898" w:rsidRPr="00597A0B" w:rsidRDefault="00F26898" w:rsidP="00F26898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Takeya Scott: 9/3</w:t>
                      </w:r>
                    </w:p>
                    <w:p w:rsidR="00F26898" w:rsidRPr="00597A0B" w:rsidRDefault="001A4EB1" w:rsidP="00F26898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vertAlign w:val="superscript"/>
                        </w:rPr>
                      </w:pPr>
                      <w: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Bryce Pe</w:t>
                      </w:r>
                      <w:r w:rsidR="00F26898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terson: 9/7</w:t>
                      </w:r>
                    </w:p>
                    <w:p w:rsidR="00F26898" w:rsidRPr="00597A0B" w:rsidRDefault="00F26898" w:rsidP="00F26898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Chinwendu Ejimadu: 9/11</w:t>
                      </w:r>
                    </w:p>
                    <w:p w:rsidR="00F26898" w:rsidRPr="00597A0B" w:rsidRDefault="00F26898" w:rsidP="00F26898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Kijan Walker: 9/23</w:t>
                      </w:r>
                    </w:p>
                    <w:p w:rsidR="007056F2" w:rsidRPr="00597A0B" w:rsidRDefault="007056F2" w:rsidP="00F26898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Alexandra Cromer</w:t>
                      </w:r>
                      <w:r w:rsidR="00F26898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: 9/24</w:t>
                      </w:r>
                    </w:p>
                    <w:p w:rsidR="001E642E" w:rsidRPr="00597A0B" w:rsidRDefault="00F26898" w:rsidP="001E642E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Ana Hernandez: 9/29</w:t>
                      </w:r>
                    </w:p>
                    <w:p w:rsidR="00274768" w:rsidRDefault="00274768" w:rsidP="00274768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F6E93A" w:themeColor="accent2"/>
                        </w:rPr>
                      </w:pPr>
                    </w:p>
                    <w:p w:rsidR="00BC7E5A" w:rsidRPr="001A4EB1" w:rsidRDefault="00BC7E5A" w:rsidP="00274768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9868B6" w:themeColor="accent6" w:themeTint="99"/>
                        </w:rPr>
                      </w:pPr>
                      <w:r w:rsidRPr="001A4EB1">
                        <w:rPr>
                          <w:b/>
                          <w:color w:val="9868B6" w:themeColor="accent6" w:themeTint="99"/>
                        </w:rPr>
                        <w:t>Miss UMA</w:t>
                      </w:r>
                    </w:p>
                    <w:p w:rsidR="00515F41" w:rsidRPr="001A4EB1" w:rsidRDefault="00BC7E5A" w:rsidP="00515F41">
                      <w:pPr>
                        <w:spacing w:after="100"/>
                        <w:jc w:val="center"/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</w:pP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  <w:sym w:font="Symbol" w:char="F0B7"/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  <w:t xml:space="preserve"> </w:t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  <w:sym w:font="Symbol" w:char="F0B7"/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  <w:t xml:space="preserve"> </w:t>
                      </w:r>
                      <w:r w:rsidRPr="001A4EB1">
                        <w:rPr>
                          <w:rFonts w:asciiTheme="majorHAnsi" w:hAnsiTheme="majorHAnsi"/>
                          <w:b/>
                          <w:color w:val="E7C603" w:themeColor="accent1"/>
                        </w:rPr>
                        <w:sym w:font="Symbol" w:char="F0B7"/>
                      </w:r>
                    </w:p>
                    <w:p w:rsidR="00901F6C" w:rsidRDefault="00B04938" w:rsidP="00274768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noProof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noProof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6FF81D2F" wp14:editId="1C849301">
                            <wp:extent cx="1796902" cy="27642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5246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99" t="-2493" r="21793" b="-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6902" cy="2764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4768" w:rsidRPr="00515F41" w:rsidRDefault="00515F41" w:rsidP="00515F41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eastAsiaTheme="majorEastAsia" w:cstheme="majorBidi"/>
                          <w:b/>
                          <w:bCs/>
                          <w:i/>
                          <w:color w:val="382145" w:themeColor="accent6" w:themeShade="BF"/>
                          <w:sz w:val="24"/>
                          <w:szCs w:val="24"/>
                          <w:lang w:eastAsia="en-US"/>
                        </w:rPr>
                      </w:pPr>
                      <w:r w:rsidRPr="00515F41">
                        <w:rPr>
                          <w:rFonts w:eastAsiaTheme="majorEastAsia" w:cstheme="majorBidi"/>
                          <w:b/>
                          <w:bCs/>
                          <w:i/>
                          <w:color w:val="382145" w:themeColor="accent6" w:themeShade="BF"/>
                          <w:sz w:val="24"/>
                          <w:szCs w:val="24"/>
                          <w:lang w:eastAsia="en-US"/>
                        </w:rPr>
                        <w:t>Akossiwa B. Edoh</w:t>
                      </w:r>
                    </w:p>
                    <w:p w:rsidR="00BD7522" w:rsidRPr="00BD7522" w:rsidRDefault="00BD7522" w:rsidP="00F26898">
                      <w:pPr>
                        <w:rPr>
                          <w:color w:val="291833" w:themeColor="text2" w:themeShade="BF"/>
                          <w:sz w:val="20"/>
                          <w:lang w:eastAsia="en-US"/>
                        </w:rPr>
                      </w:pPr>
                    </w:p>
                    <w:p w:rsidR="00BD5953" w:rsidRPr="00BD5953" w:rsidRDefault="00BD5953" w:rsidP="00F26898">
                      <w:pPr>
                        <w:rPr>
                          <w:color w:val="291833" w:themeColor="text2" w:themeShade="BF"/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112AA" w:rsidRPr="00553FCB">
        <w:rPr>
          <w:noProof/>
          <w:color w:val="291833" w:themeColor="text2" w:themeShade="BF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8DF65E" wp14:editId="173144D9">
                <wp:simplePos x="0" y="0"/>
                <wp:positionH relativeFrom="column">
                  <wp:posOffset>4305359</wp:posOffset>
                </wp:positionH>
                <wp:positionV relativeFrom="paragraph">
                  <wp:posOffset>134208</wp:posOffset>
                </wp:positionV>
                <wp:extent cx="0" cy="6070910"/>
                <wp:effectExtent l="0" t="0" r="1905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070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A95FA3" id="Straight Connector 5" o:spid="_x0000_s1026" style="position:absolute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10.55pt" to="339pt,4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" strokecolor="#f5e72b [3045]"/>
            </w:pict>
          </mc:Fallback>
        </mc:AlternateContent>
      </w:r>
    </w:p>
    <w:p w:rsidR="00020B35" w:rsidRDefault="003E14A7" w:rsidP="00020B35">
      <w:pPr>
        <w:pStyle w:val="Heading1"/>
        <w:spacing w:before="120"/>
        <w:rPr>
          <w:b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03A30CD" wp14:editId="336F223B">
            <wp:simplePos x="0" y="0"/>
            <wp:positionH relativeFrom="column">
              <wp:posOffset>2057510</wp:posOffset>
            </wp:positionH>
            <wp:positionV relativeFrom="paragraph">
              <wp:posOffset>234011</wp:posOffset>
            </wp:positionV>
            <wp:extent cx="2138045" cy="1430020"/>
            <wp:effectExtent l="152400" t="152400" r="357505" b="360680"/>
            <wp:wrapNone/>
            <wp:docPr id="4" name="Picture 4" descr="C:\Users\Pauline I\AppData\Local\Microsoft\Windows\INetCacheContent.Word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 I\AppData\Local\Microsoft\Windows\INetCacheContent.Word\IMG_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14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B35" w:rsidRDefault="00020B35" w:rsidP="00020B35">
      <w:pPr>
        <w:pStyle w:val="Heading1"/>
        <w:spacing w:before="120"/>
        <w:rPr>
          <w:b/>
        </w:rPr>
      </w:pPr>
    </w:p>
    <w:p w:rsidR="00020B35" w:rsidRDefault="00020B35" w:rsidP="00020B35">
      <w:pPr>
        <w:pStyle w:val="Heading1"/>
        <w:spacing w:before="120"/>
        <w:rPr>
          <w:b/>
        </w:rPr>
      </w:pPr>
    </w:p>
    <w:p w:rsidR="00020B35" w:rsidRDefault="00020B35" w:rsidP="00020B35">
      <w:pPr>
        <w:pStyle w:val="Heading1"/>
        <w:spacing w:before="120"/>
        <w:rPr>
          <w:b/>
        </w:rPr>
      </w:pPr>
    </w:p>
    <w:p w:rsidR="007436BB" w:rsidRDefault="007436BB" w:rsidP="00597A0B">
      <w:pPr>
        <w:pStyle w:val="Heading1"/>
        <w:spacing w:before="120" w:after="240"/>
        <w:rPr>
          <w:b/>
        </w:rPr>
      </w:pPr>
    </w:p>
    <w:p w:rsidR="003E14A7" w:rsidRDefault="003E14A7" w:rsidP="00597A0B">
      <w:pPr>
        <w:pStyle w:val="Heading1"/>
        <w:spacing w:before="120" w:after="240"/>
        <w:rPr>
          <w:b/>
        </w:rPr>
      </w:pPr>
    </w:p>
    <w:p w:rsidR="00D77CCD" w:rsidRPr="00597A0B" w:rsidRDefault="007056F2" w:rsidP="00597A0B">
      <w:pPr>
        <w:pStyle w:val="Heading1"/>
        <w:spacing w:before="120" w:after="240"/>
        <w:rPr>
          <w:b/>
          <w:color w:val="291833" w:themeColor="text2" w:themeShade="BF"/>
        </w:rPr>
        <w:sectPr w:rsidR="00D77CCD" w:rsidRPr="00597A0B">
          <w:headerReference w:type="default" r:id="rId17"/>
          <w:type w:val="continuous"/>
          <w:pgSz w:w="12240" w:h="15840"/>
          <w:pgMar w:top="3312" w:right="936" w:bottom="936" w:left="936" w:header="720" w:footer="720" w:gutter="0"/>
          <w:cols w:space="720"/>
          <w:docGrid w:linePitch="360"/>
        </w:sectPr>
      </w:pPr>
      <w:r w:rsidRPr="00597A0B"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28CD21" wp14:editId="39526AE4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topMargin">
                      <wp14:pctPosVOffset>30000</wp14:pctPosVOffset>
                    </wp:positionV>
                  </mc:Choice>
                  <mc:Fallback>
                    <wp:positionV relativeFrom="page">
                      <wp:posOffset>630555</wp:posOffset>
                    </wp:positionV>
                  </mc:Fallback>
                </mc:AlternateContent>
                <wp:extent cx="6743700" cy="1441450"/>
                <wp:effectExtent l="114300" t="114300" r="116840" b="152400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441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7000">
                              <a:schemeClr val="tx2">
                                <a:lumMod val="7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  <a:gs pos="93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6F2" w:rsidRPr="00F901CA" w:rsidRDefault="006A7199" w:rsidP="006D3C4D">
                            <w:pPr>
                              <w:pStyle w:val="TOC1"/>
                              <w:rPr>
                                <w:rFonts w:ascii="Stencil" w:hAnsi="Stencil"/>
                                <w:b/>
                                <w:color w:val="D9D9D9" w:themeColor="background1" w:themeShade="D9"/>
                                <w:sz w:val="5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="Stencil" w:hAnsi="Stencil"/>
                                  <w:b/>
                                  <w:color w:val="D9D9D9" w:themeColor="background1" w:themeShade="D9"/>
                                  <w:sz w:val="52"/>
                                  <w14:shadow w14:blurRad="60007" w14:dist="310007" w14:dir="7680000" w14:sx="100000" w14:sy="30000" w14:kx="1300200" w14:ky="0" w14:algn="ctr">
                                    <w14:srgbClr w14:val="000000">
                                      <w14:alpha w14:val="68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itle"/>
                                <w:id w:val="-204254022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056F2" w:rsidRPr="00F901CA">
                                  <w:rPr>
                                    <w:rFonts w:ascii="Stencil" w:hAnsi="Stencil"/>
                                    <w:b/>
                                    <w:color w:val="D9D9D9" w:themeColor="background1" w:themeShade="D9"/>
                                    <w:sz w:val="52"/>
                                    <w14:shadow w14:blurRad="60007" w14:dist="310007" w14:dir="7680000" w14:sx="100000" w14:sy="30000" w14:kx="1300200" w14:ky="0" w14:algn="ctr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Undergraduate Medical Academy</w:t>
                                </w:r>
                              </w:sdtContent>
                            </w:sdt>
                          </w:p>
                          <w:tbl>
                            <w:tblPr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6"/>
                              <w:gridCol w:w="4708"/>
                              <w:gridCol w:w="2857"/>
                            </w:tblGrid>
                            <w:tr w:rsidR="00F901CA" w:rsidRPr="00F901CA">
                              <w:trPr>
                                <w:jc w:val="center"/>
                              </w:trPr>
                              <w:tc>
                                <w:tcPr>
                                  <w:tcW w:w="3086" w:type="dxa"/>
                                </w:tcPr>
                                <w:p w:rsidR="007056F2" w:rsidRPr="00F901CA" w:rsidRDefault="007056F2">
                                  <w:pPr>
                                    <w:spacing w:after="160" w:line="264" w:lineRule="auto"/>
                                    <w:jc w:val="center"/>
                                    <w:rPr>
                                      <w:rFonts w:ascii="Stencil" w:hAnsi="Stencil"/>
                                      <w:b/>
                                      <w:color w:val="D9D9D9" w:themeColor="background1" w:themeShade="D9"/>
                                      <w:sz w:val="72"/>
                                      <w:szCs w:val="5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6" w:type="dxa"/>
                                </w:tcPr>
                                <w:sdt>
                                  <w:sdtPr>
                                    <w:rPr>
                                      <w:rFonts w:ascii="Stencil" w:hAnsi="Stencil"/>
                                      <w:b/>
                                      <w:bCs/>
                                      <w:color w:val="D9D9D9" w:themeColor="background1" w:themeShade="D9"/>
                                      <w:sz w:val="72"/>
                                      <w:szCs w:val="5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Date"/>
                                    <w:id w:val="-41486287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056F2" w:rsidRPr="00F901CA" w:rsidRDefault="007056F2">
                                      <w:pPr>
                                        <w:spacing w:after="160" w:line="264" w:lineRule="auto"/>
                                        <w:jc w:val="center"/>
                                        <w:rPr>
                                          <w:rFonts w:ascii="Stencil" w:hAnsi="Stencil"/>
                                          <w:b/>
                                          <w:color w:val="D9D9D9" w:themeColor="background1" w:themeShade="D9"/>
                                          <w:sz w:val="72"/>
                                          <w:szCs w:val="56"/>
                                          <w14:shadow w14:blurRad="60007" w14:dist="310007" w14:dir="7680000" w14:sx="100000" w14:sy="30000" w14:kx="1300200" w14:ky="0" w14:algn="ctr">
                                            <w14:srgbClr w14:val="000000">
                                              <w14:alpha w14:val="68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tx2">
                                                <w14:lumMod w14:val="75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901CA">
                                        <w:rPr>
                                          <w:rFonts w:ascii="Stencil" w:hAnsi="Stencil"/>
                                          <w:b/>
                                          <w:bCs/>
                                          <w:color w:val="D9D9D9" w:themeColor="background1" w:themeShade="D9"/>
                                          <w:sz w:val="72"/>
                                          <w:szCs w:val="56"/>
                                          <w14:shadow w14:blurRad="60007" w14:dist="310007" w14:dir="7680000" w14:sx="100000" w14:sy="30000" w14:kx="1300200" w14:ky="0" w14:algn="ctr">
                                            <w14:srgbClr w14:val="000000">
                                              <w14:alpha w14:val="68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tx2">
                                                <w14:lumMod w14:val="75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Newsletter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087" w:type="dxa"/>
                                </w:tcPr>
                                <w:p w:rsidR="007056F2" w:rsidRPr="00F901CA" w:rsidRDefault="007056F2">
                                  <w:pPr>
                                    <w:jc w:val="center"/>
                                    <w:rPr>
                                      <w:rFonts w:ascii="Stencil" w:hAnsi="Stencil"/>
                                      <w:b/>
                                      <w:color w:val="D9D9D9" w:themeColor="background1" w:themeShade="D9"/>
                                      <w:sz w:val="72"/>
                                      <w:szCs w:val="56"/>
                                      <w14:shadow w14:blurRad="60007" w14:dist="310007" w14:dir="7680000" w14:sx="100000" w14:sy="30000" w14:kx="1300200" w14:ky="0" w14:algn="ctr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56F2" w:rsidRPr="00F901CA" w:rsidRDefault="007056F2">
                            <w:pPr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105000</wp14:pctWidth>
                </wp14:sizeRelH>
                <wp14:sizeRelV relativeFrom="topMargin">
                  <wp14:pctHeight>77000</wp14:pctHeight>
                </wp14:sizeRelV>
              </wp:anchor>
            </w:drawing>
          </mc:Choice>
          <mc:Fallback>
            <w:pict>
              <v:rect id="Rectangle 1" o:spid="_x0000_s1027" style="position:absolute;margin-left:0;margin-top:0;width:531pt;height:113.5pt;z-index:251646464;visibility:visible;mso-wrap-style:square;mso-width-percent:1050;mso-height-percent:770;mso-top-percent:300;mso-wrap-distance-left:9pt;mso-wrap-distance-top:0;mso-wrap-distance-right:9pt;mso-wrap-distance-bottom:0;mso-position-horizontal:center;mso-position-horizontal-relative:margin;mso-position-vertical-relative:top-margin-area;mso-width-percent:1050;mso-height-percent:770;mso-top-percent:300;mso-width-relative:margin;mso-height-relative:top-margin-area;v-text-anchor:middle" wrapcoords="-198 -609 -329 4873 -293 19165 11 19710 22132 19750 22307 17574 22385 4873 22253 -609 -198 -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" fillcolor="#291833 [2415]" stroked="f" strokeweight="2.25pt">
                <v:fill color2="#6e9eda [1944]" rotate="t" focusposition=".5,.5" focussize="" colors="0 #2a1934;17695f #2a1934;60948f #9969b6;1 #dacc0a" focus="100%" type="gradientRadial"/>
                <v:shadow on="t" color="black" opacity="26214f" origin=",-.5" offset="0,3pt"/>
                <v:textbox inset=",14.4pt">
                  <w:txbxContent>
                    <w:p w:rsidR="007056F2" w:rsidRPr="00F901CA" w:rsidRDefault="006A7199" w:rsidP="006D3C4D">
                      <w:pPr>
                        <w:pStyle w:val="TOC1"/>
                        <w:rPr>
                          <w:rFonts w:ascii="Stencil" w:hAnsi="Stencil"/>
                          <w:b/>
                          <w:color w:val="D9D9D9" w:themeColor="background1" w:themeShade="D9"/>
                          <w:sz w:val="5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Fonts w:ascii="Stencil" w:hAnsi="Stencil"/>
                            <w:b/>
                            <w:color w:val="D9D9D9" w:themeColor="background1" w:themeShade="D9"/>
                            <w:sz w:val="52"/>
                            <w14:shadow w14:blurRad="60007" w14:dist="310007" w14:dir="7680000" w14:sx="100000" w14:sy="30000" w14:kx="1300200" w14:ky="0" w14:algn="ctr">
                              <w14:srgbClr w14:val="000000">
                                <w14:alpha w14:val="68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itle"/>
                          <w:id w:val="-20425402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7056F2" w:rsidRPr="00F901CA">
                            <w:rPr>
                              <w:rFonts w:ascii="Stencil" w:hAnsi="Stencil"/>
                              <w:b/>
                              <w:color w:val="D9D9D9" w:themeColor="background1" w:themeShade="D9"/>
                              <w:sz w:val="52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Undergraduate Medical Academy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856"/>
                        <w:gridCol w:w="4708"/>
                        <w:gridCol w:w="2857"/>
                      </w:tblGrid>
                      <w:tr w:rsidR="00F901CA" w:rsidRPr="00F901CA">
                        <w:trPr>
                          <w:jc w:val="center"/>
                        </w:trPr>
                        <w:tc>
                          <w:tcPr>
                            <w:tcW w:w="3086" w:type="dxa"/>
                          </w:tcPr>
                          <w:p w:rsidR="007056F2" w:rsidRPr="00F901CA" w:rsidRDefault="007056F2">
                            <w:pPr>
                              <w:spacing w:after="160" w:line="264" w:lineRule="auto"/>
                              <w:jc w:val="center"/>
                              <w:rPr>
                                <w:rFonts w:ascii="Stencil" w:hAnsi="Stencil"/>
                                <w:b/>
                                <w:color w:val="D9D9D9" w:themeColor="background1" w:themeShade="D9"/>
                                <w:sz w:val="72"/>
                                <w:szCs w:val="5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086" w:type="dxa"/>
                          </w:tcPr>
                          <w:sdt>
                            <w:sdtPr>
                              <w:rPr>
                                <w:rFonts w:ascii="Stencil" w:hAnsi="Stencil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5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Date"/>
                              <w:id w:val="-41486287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056F2" w:rsidRPr="00F901CA" w:rsidRDefault="007056F2">
                                <w:pPr>
                                  <w:spacing w:after="160" w:line="264" w:lineRule="auto"/>
                                  <w:jc w:val="center"/>
                                  <w:rPr>
                                    <w:rFonts w:ascii="Stencil" w:hAnsi="Stencil"/>
                                    <w:b/>
                                    <w:color w:val="D9D9D9" w:themeColor="background1" w:themeShade="D9"/>
                                    <w:sz w:val="72"/>
                                    <w:szCs w:val="56"/>
                                    <w14:shadow w14:blurRad="60007" w14:dist="310007" w14:dir="7680000" w14:sx="100000" w14:sy="30000" w14:kx="1300200" w14:ky="0" w14:algn="ctr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901CA">
                                  <w:rPr>
                                    <w:rFonts w:ascii="Stencil" w:hAnsi="Stencil"/>
                                    <w:b/>
                                    <w:bCs/>
                                    <w:color w:val="D9D9D9" w:themeColor="background1" w:themeShade="D9"/>
                                    <w:sz w:val="72"/>
                                    <w:szCs w:val="56"/>
                                    <w14:shadow w14:blurRad="60007" w14:dist="310007" w14:dir="7680000" w14:sx="100000" w14:sy="30000" w14:kx="1300200" w14:ky="0" w14:algn="ctr">
                                      <w14:srgbClr w14:val="000000">
                                        <w14:alpha w14:val="68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Newsletter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087" w:type="dxa"/>
                          </w:tcPr>
                          <w:p w:rsidR="007056F2" w:rsidRPr="00F901CA" w:rsidRDefault="007056F2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color w:val="D9D9D9" w:themeColor="background1" w:themeShade="D9"/>
                                <w:sz w:val="72"/>
                                <w:szCs w:val="56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7056F2" w:rsidRPr="00F901CA" w:rsidRDefault="007056F2">
                      <w:pPr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  <w:szCs w:val="56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020B35" w:rsidRPr="00597A0B">
        <w:rPr>
          <w:b/>
        </w:rPr>
        <w:t xml:space="preserve">This Month in the UMA… </w:t>
      </w:r>
    </w:p>
    <w:p w:rsidR="00C809BE" w:rsidRPr="00597A0B" w:rsidRDefault="00020B35" w:rsidP="00BD7522">
      <w:pPr>
        <w:rPr>
          <w:rFonts w:asciiTheme="majorHAnsi" w:hAnsiTheme="majorHAnsi"/>
        </w:rPr>
      </w:pPr>
      <w:r w:rsidRPr="00597A0B">
        <w:rPr>
          <w:rFonts w:asciiTheme="majorHAnsi" w:hAnsiTheme="majorHAnsi"/>
        </w:rPr>
        <w:t>Students traveled to Austin, Texas to visit the</w:t>
      </w:r>
      <w:r w:rsidR="00553FCB" w:rsidRPr="00597A0B">
        <w:rPr>
          <w:rFonts w:asciiTheme="majorHAnsi" w:hAnsiTheme="majorHAnsi"/>
        </w:rPr>
        <w:t xml:space="preserve"> brand new Dell Medical School. T</w:t>
      </w:r>
      <w:r w:rsidR="00B04938">
        <w:rPr>
          <w:rFonts w:asciiTheme="majorHAnsi" w:hAnsiTheme="majorHAnsi"/>
        </w:rPr>
        <w:t>hey were</w:t>
      </w:r>
      <w:r w:rsidRPr="00597A0B">
        <w:rPr>
          <w:rFonts w:asciiTheme="majorHAnsi" w:hAnsiTheme="majorHAnsi"/>
        </w:rPr>
        <w:t xml:space="preserve"> </w:t>
      </w:r>
      <w:r w:rsidR="00C809BE" w:rsidRPr="00597A0B">
        <w:rPr>
          <w:rFonts w:asciiTheme="majorHAnsi" w:hAnsiTheme="majorHAnsi"/>
        </w:rPr>
        <w:t>opportune</w:t>
      </w:r>
      <w:r w:rsidRPr="00597A0B">
        <w:rPr>
          <w:rFonts w:asciiTheme="majorHAnsi" w:hAnsiTheme="majorHAnsi"/>
        </w:rPr>
        <w:t xml:space="preserve"> to speak with cardio thoracic surgeon, Dr. Reginald Ba</w:t>
      </w:r>
      <w:r w:rsidR="00597A0B">
        <w:rPr>
          <w:rFonts w:asciiTheme="majorHAnsi" w:hAnsiTheme="majorHAnsi"/>
        </w:rPr>
        <w:t>p</w:t>
      </w:r>
      <w:r w:rsidRPr="00597A0B">
        <w:rPr>
          <w:rFonts w:asciiTheme="majorHAnsi" w:hAnsiTheme="majorHAnsi"/>
        </w:rPr>
        <w:t>tiste.</w:t>
      </w:r>
      <w:r w:rsidR="00274768" w:rsidRPr="00597A0B">
        <w:rPr>
          <w:rFonts w:asciiTheme="majorHAnsi" w:hAnsiTheme="majorHAnsi"/>
        </w:rPr>
        <w:t xml:space="preserve"> </w:t>
      </w:r>
    </w:p>
    <w:p w:rsidR="00C809BE" w:rsidRDefault="003E14A7" w:rsidP="00BD7522">
      <w:pPr>
        <w:rPr>
          <w:rFonts w:asciiTheme="majorHAnsi" w:hAnsiTheme="majorHAnsi"/>
        </w:rPr>
      </w:pPr>
      <w:r>
        <w:rPr>
          <w:noProof/>
          <w:lang w:eastAsia="en-US"/>
        </w:rPr>
        <w:drawing>
          <wp:anchor distT="0" distB="0" distL="114300" distR="114300" simplePos="0" relativeHeight="251677184" behindDoc="1" locked="0" layoutInCell="1" allowOverlap="1" wp14:anchorId="07331C9F" wp14:editId="4EDDBBA1">
            <wp:simplePos x="0" y="0"/>
            <wp:positionH relativeFrom="column">
              <wp:posOffset>1718255</wp:posOffset>
            </wp:positionH>
            <wp:positionV relativeFrom="paragraph">
              <wp:posOffset>135366</wp:posOffset>
            </wp:positionV>
            <wp:extent cx="2232575" cy="1675521"/>
            <wp:effectExtent l="152400" t="152400" r="358775" b="363220"/>
            <wp:wrapTight wrapText="bothSides">
              <wp:wrapPolygon edited="0">
                <wp:start x="737" y="-1965"/>
                <wp:lineTo x="-1475" y="-1474"/>
                <wp:lineTo x="-1475" y="22599"/>
                <wp:lineTo x="1844" y="26038"/>
                <wp:lineTo x="21569" y="26038"/>
                <wp:lineTo x="21754" y="25547"/>
                <wp:lineTo x="24703" y="22353"/>
                <wp:lineTo x="24888" y="2456"/>
                <wp:lineTo x="22675" y="-1228"/>
                <wp:lineTo x="22491" y="-1965"/>
                <wp:lineTo x="737" y="-1965"/>
              </wp:wrapPolygon>
            </wp:wrapTight>
            <wp:docPr id="6" name="Picture 6" descr="C:\Users\Pauline I\AppData\Local\Microsoft\Windows\INetCacheContent.Word\IMG_1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 I\AppData\Local\Microsoft\Windows\INetCacheContent.Word\IMG_121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5" cy="167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AA">
        <w:rPr>
          <w:rFonts w:asciiTheme="majorHAnsi" w:hAnsiTheme="majorHAnsi"/>
        </w:rPr>
        <w:t xml:space="preserve">UMA pre-medical and pre-dental </w:t>
      </w:r>
      <w:r w:rsidR="00020B35" w:rsidRPr="00597A0B">
        <w:rPr>
          <w:rFonts w:asciiTheme="majorHAnsi" w:hAnsiTheme="majorHAnsi"/>
        </w:rPr>
        <w:t xml:space="preserve">students also visited the </w:t>
      </w:r>
      <w:r w:rsidR="00D36A33">
        <w:rPr>
          <w:rFonts w:asciiTheme="majorHAnsi" w:hAnsiTheme="majorHAnsi"/>
        </w:rPr>
        <w:t xml:space="preserve">University </w:t>
      </w:r>
      <w:r w:rsidR="0003620D">
        <w:rPr>
          <w:rFonts w:asciiTheme="majorHAnsi" w:hAnsiTheme="majorHAnsi"/>
        </w:rPr>
        <w:t>of</w:t>
      </w:r>
      <w:r w:rsidR="00D36A33">
        <w:rPr>
          <w:rFonts w:asciiTheme="majorHAnsi" w:hAnsiTheme="majorHAnsi"/>
        </w:rPr>
        <w:t xml:space="preserve"> Texas </w:t>
      </w:r>
      <w:r w:rsidR="00020B35" w:rsidRPr="00597A0B">
        <w:rPr>
          <w:rFonts w:asciiTheme="majorHAnsi" w:hAnsiTheme="majorHAnsi"/>
        </w:rPr>
        <w:t>Health Sc</w:t>
      </w:r>
      <w:r w:rsidR="00553FCB" w:rsidRPr="00597A0B">
        <w:rPr>
          <w:rFonts w:asciiTheme="majorHAnsi" w:hAnsiTheme="majorHAnsi"/>
        </w:rPr>
        <w:t xml:space="preserve">ience Center in Houston, Texas. </w:t>
      </w:r>
    </w:p>
    <w:p w:rsidR="00D36A33" w:rsidRDefault="005C42C6" w:rsidP="00BD7522">
      <w:pPr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9D79AA">
        <w:rPr>
          <w:rFonts w:asciiTheme="majorHAnsi" w:hAnsiTheme="majorHAnsi"/>
        </w:rPr>
        <w:t xml:space="preserve">he UMA students elected this </w:t>
      </w:r>
      <w:r w:rsidR="009D79AA" w:rsidRPr="00597A0B">
        <w:rPr>
          <w:rFonts w:asciiTheme="majorHAnsi" w:hAnsiTheme="majorHAnsi"/>
        </w:rPr>
        <w:t xml:space="preserve">year’s </w:t>
      </w:r>
      <w:r w:rsidR="009D79AA">
        <w:rPr>
          <w:rFonts w:asciiTheme="majorHAnsi" w:hAnsiTheme="majorHAnsi"/>
        </w:rPr>
        <w:t xml:space="preserve">E-Board members as well as Mr. and Miss UMA, who will represent the UMA at the Homecoming parade in October. </w:t>
      </w:r>
    </w:p>
    <w:p w:rsidR="00D36A33" w:rsidRPr="00597A0B" w:rsidRDefault="005C42C6" w:rsidP="00BD7522">
      <w:pPr>
        <w:rPr>
          <w:rFonts w:asciiTheme="majorHAnsi" w:hAnsiTheme="majorHAnsi"/>
        </w:rPr>
        <w:sectPr w:rsidR="00D36A33" w:rsidRPr="00597A0B" w:rsidSect="00F26898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  <w:r>
        <w:rPr>
          <w:rFonts w:asciiTheme="majorHAnsi" w:hAnsiTheme="majorHAnsi"/>
        </w:rPr>
        <w:t xml:space="preserve">Also, </w:t>
      </w:r>
      <w:r w:rsidR="00D36A33">
        <w:rPr>
          <w:rFonts w:asciiTheme="majorHAnsi" w:hAnsiTheme="majorHAnsi"/>
        </w:rPr>
        <w:t>Leadership a</w:t>
      </w:r>
      <w:r w:rsidR="00515F41">
        <w:rPr>
          <w:rFonts w:asciiTheme="majorHAnsi" w:hAnsiTheme="majorHAnsi"/>
        </w:rPr>
        <w:t>nd Ethics W</w:t>
      </w:r>
      <w:r w:rsidR="001648B5">
        <w:rPr>
          <w:rFonts w:asciiTheme="majorHAnsi" w:hAnsiTheme="majorHAnsi"/>
        </w:rPr>
        <w:t xml:space="preserve">orkshops </w:t>
      </w:r>
      <w:r w:rsidR="00515F41">
        <w:rPr>
          <w:rFonts w:asciiTheme="majorHAnsi" w:hAnsiTheme="majorHAnsi"/>
        </w:rPr>
        <w:t xml:space="preserve">with Dr. Daniels or Ms. Jefferson as well and </w:t>
      </w:r>
      <w:r w:rsidR="001648B5">
        <w:rPr>
          <w:rFonts w:asciiTheme="majorHAnsi" w:hAnsiTheme="majorHAnsi"/>
        </w:rPr>
        <w:t>Study S</w:t>
      </w:r>
      <w:r w:rsidR="00515F41">
        <w:rPr>
          <w:rFonts w:asciiTheme="majorHAnsi" w:hAnsiTheme="majorHAnsi"/>
        </w:rPr>
        <w:t>kills with Mrs. Straker began this month.</w:t>
      </w:r>
    </w:p>
    <w:p w:rsidR="00F26898" w:rsidRPr="00597A0B" w:rsidRDefault="00901F6C" w:rsidP="000D73CC">
      <w:pPr>
        <w:pStyle w:val="Heading2"/>
        <w:spacing w:before="0" w:after="240"/>
      </w:pPr>
      <w:r w:rsidRPr="00597A0B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308E1F7" wp14:editId="36D1C20F">
            <wp:simplePos x="0" y="0"/>
            <wp:positionH relativeFrom="column">
              <wp:posOffset>5082540</wp:posOffset>
            </wp:positionH>
            <wp:positionV relativeFrom="paragraph">
              <wp:posOffset>-117475</wp:posOffset>
            </wp:positionV>
            <wp:extent cx="1630045" cy="2359025"/>
            <wp:effectExtent l="19050" t="0" r="27305" b="6889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ni grand round 9.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35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2AA" w:rsidRPr="00CD2DDA">
        <w:rPr>
          <w:noProof/>
          <w:color w:val="291833" w:themeColor="text2" w:themeShade="BF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0E80B5" wp14:editId="4F6C6FA0">
                <wp:simplePos x="0" y="0"/>
                <wp:positionH relativeFrom="column">
                  <wp:posOffset>-73025</wp:posOffset>
                </wp:positionH>
                <wp:positionV relativeFrom="paragraph">
                  <wp:posOffset>55275</wp:posOffset>
                </wp:positionV>
                <wp:extent cx="31277" cy="8808114"/>
                <wp:effectExtent l="0" t="0" r="26035" b="120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77" cy="880811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6E93A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37CE2E" id="Straight Connector 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4.35pt" to="-3.3pt,6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" strokecolor="#f5e834"/>
            </w:pict>
          </mc:Fallback>
        </mc:AlternateContent>
      </w:r>
      <w:r w:rsidR="00BC7E5A" w:rsidRPr="00597A0B">
        <w:rPr>
          <w:noProof/>
          <w:color w:val="auto"/>
          <w:sz w:val="22"/>
        </w:rPr>
        <mc:AlternateContent>
          <mc:Choice Requires="wps">
            <w:drawing>
              <wp:anchor distT="0" distB="0" distL="274320" distR="114300" simplePos="0" relativeHeight="251658752" behindDoc="1" locked="0" layoutInCell="1" allowOverlap="1" wp14:anchorId="0E033F18" wp14:editId="2D9839C3">
                <wp:simplePos x="0" y="0"/>
                <wp:positionH relativeFrom="margin">
                  <wp:posOffset>-467360</wp:posOffset>
                </wp:positionH>
                <wp:positionV relativeFrom="margin">
                  <wp:posOffset>55880</wp:posOffset>
                </wp:positionV>
                <wp:extent cx="2266950" cy="8782050"/>
                <wp:effectExtent l="114300" t="114300" r="114300" b="133350"/>
                <wp:wrapSquare wrapText="bothSides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878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768" w:rsidRPr="001A4EB1" w:rsidRDefault="00274768" w:rsidP="00F112A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9868B6" w:themeColor="accent6" w:themeTint="99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1A4E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9868B6" w:themeColor="accent6" w:themeTint="99"/>
                                <w:sz w:val="32"/>
                                <w:szCs w:val="32"/>
                                <w:lang w:eastAsia="en-US"/>
                              </w:rPr>
                              <w:t>Mr. UMA</w:t>
                            </w:r>
                          </w:p>
                          <w:p w:rsidR="00274768" w:rsidRPr="001A4EB1" w:rsidRDefault="00274768" w:rsidP="00274768">
                            <w:pPr>
                              <w:spacing w:after="100"/>
                              <w:jc w:val="center"/>
                              <w:rPr>
                                <w:b/>
                                <w:color w:val="E7C603" w:themeColor="accent1"/>
                              </w:rPr>
                            </w:pPr>
                            <w:r w:rsidRPr="001A4EB1">
                              <w:rPr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  <w:r w:rsidRPr="001A4EB1">
                              <w:rPr>
                                <w:b/>
                                <w:color w:val="E7C603" w:themeColor="accent1"/>
                              </w:rPr>
                              <w:t xml:space="preserve"> </w:t>
                            </w:r>
                            <w:r w:rsidRPr="001A4EB1">
                              <w:rPr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  <w:r w:rsidRPr="001A4EB1">
                              <w:rPr>
                                <w:b/>
                                <w:color w:val="E7C603" w:themeColor="accent1"/>
                              </w:rPr>
                              <w:t xml:space="preserve"> </w:t>
                            </w:r>
                            <w:r w:rsidRPr="001A4EB1">
                              <w:rPr>
                                <w:b/>
                                <w:color w:val="E7C603" w:themeColor="accent1"/>
                              </w:rPr>
                              <w:sym w:font="Symbol" w:char="F0B7"/>
                            </w:r>
                          </w:p>
                          <w:p w:rsidR="00274768" w:rsidRDefault="00E50176" w:rsidP="00BC7E5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50176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704975" cy="2688267"/>
                                  <wp:effectExtent l="0" t="0" r="0" b="0"/>
                                  <wp:docPr id="12" name="Picture 12" descr="https://media.licdn.com/media/AAEAAQAAAAAAAAlvAAAAJDIyY2Y2NmIwLTNhMGYtNDk2My1hZmY1LTA3MGU4ZTk4NWJmM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media.licdn.com/media/AAEAAQAAAAAAAAlvAAAAJDIyY2Y2NmIwLTNhMGYtNDk2My1hZmY1LTA3MGU4ZTk4NWJmM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596" cy="2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4768" w:rsidRPr="00515F41" w:rsidRDefault="00515F41" w:rsidP="00BC7E5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382145" w:themeColor="accent6" w:themeShade="BF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515F4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382145" w:themeColor="accent6" w:themeShade="BF"/>
                                <w:sz w:val="24"/>
                                <w:szCs w:val="24"/>
                                <w:lang w:eastAsia="en-US"/>
                              </w:rPr>
                              <w:t>Shahryar Syed</w:t>
                            </w:r>
                          </w:p>
                          <w:p w:rsidR="00B503BC" w:rsidRDefault="00B503BC" w:rsidP="00B503BC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BC7E5A" w:rsidRPr="001A4EB1" w:rsidRDefault="00BC7E5A" w:rsidP="00B503BC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9868B6" w:themeColor="accent6" w:themeTint="99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1A4E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color w:val="9868B6" w:themeColor="accent6" w:themeTint="99"/>
                                <w:sz w:val="24"/>
                                <w:szCs w:val="24"/>
                                <w:lang w:eastAsia="en-US"/>
                              </w:rPr>
                              <w:t>E-board Members</w:t>
                            </w:r>
                          </w:p>
                          <w:p w:rsidR="00BC7E5A" w:rsidRPr="001A4EB1" w:rsidRDefault="00BC7E5A" w:rsidP="00BC7E5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1A4EB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1A4EB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  <w:sym w:font="Symbol" w:char="F0B7"/>
                            </w:r>
                            <w:r w:rsidRPr="001A4EB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1A4EB1">
                              <w:rPr>
                                <w:rFonts w:eastAsiaTheme="majorEastAsia" w:cstheme="majorBidi"/>
                                <w:b/>
                                <w:bCs/>
                                <w:i/>
                                <w:color w:val="E7C603" w:themeColor="accent1"/>
                                <w:sz w:val="24"/>
                                <w:szCs w:val="24"/>
                                <w:lang w:eastAsia="en-US"/>
                              </w:rPr>
                              <w:sym w:font="Symbol" w:char="F0B7"/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President: Jessica Hawkins</w:t>
                            </w:r>
                          </w:p>
                          <w:p w:rsidR="00BC7E5A" w:rsidRPr="003C3659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C3659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szCs w:val="20"/>
                                <w:lang w:eastAsia="en-US"/>
                              </w:rPr>
                              <w:t>Vice President: Nnaemeka Okorie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Secretary: Jazmin Villegas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Historian: Pauline Ighofose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 xml:space="preserve">Chaplain: Chiz </w:t>
                            </w:r>
                            <w:proofErr w:type="spellStart"/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Diribe</w:t>
                            </w:r>
                            <w:proofErr w:type="spellEnd"/>
                          </w:p>
                          <w:p w:rsidR="00BC7E5A" w:rsidRPr="00597A0B" w:rsidRDefault="00515676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Sgt. a</w:t>
                            </w:r>
                            <w:r w:rsidR="00BC7E5A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t Arms: Roderick Emmanuel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 xml:space="preserve">Treasurer: </w:t>
                            </w:r>
                            <w:proofErr w:type="spellStart"/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Cid’Ni</w:t>
                            </w:r>
                            <w:proofErr w:type="spellEnd"/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 xml:space="preserve"> Wilkerson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Community Service: Vanessa Smith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Activities &amp; Fundraiser: Takeya Scott</w:t>
                            </w:r>
                          </w:p>
                          <w:p w:rsidR="00BC7E5A" w:rsidRPr="00597A0B" w:rsidRDefault="00BC7E5A" w:rsidP="00020B35">
                            <w:pPr>
                              <w:jc w:val="center"/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  <w:lang w:eastAsia="en-US"/>
                              </w:rPr>
                              <w:t>Class Representatives:</w:t>
                            </w:r>
                          </w:p>
                          <w:p w:rsidR="00BC7E5A" w:rsidRPr="00597A0B" w:rsidRDefault="00DE6CDB" w:rsidP="00BC7E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Sy</w:t>
                            </w:r>
                            <w:r w:rsidR="00BC7E5A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n</w:t>
                            </w:r>
                            <w:r w:rsidR="00BC7E5A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ey Gore</w:t>
                            </w:r>
                          </w:p>
                          <w:p w:rsidR="00BC7E5A" w:rsidRPr="00597A0B" w:rsidRDefault="00BC7E5A" w:rsidP="00BC7E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John Benefield</w:t>
                            </w:r>
                          </w:p>
                          <w:p w:rsidR="00BC7E5A" w:rsidRPr="00597A0B" w:rsidRDefault="00DE6CDB" w:rsidP="00BC7E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 xml:space="preserve">Alexandra </w:t>
                            </w:r>
                            <w:r w:rsidR="00BC7E5A"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Cromer</w:t>
                            </w:r>
                          </w:p>
                          <w:p w:rsidR="00BC7E5A" w:rsidRPr="00597A0B" w:rsidRDefault="00BC7E5A" w:rsidP="00BC7E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</w:pPr>
                            <w:r w:rsidRPr="00597A0B">
                              <w:rPr>
                                <w:rFonts w:asciiTheme="majorHAnsi" w:hAnsiTheme="majorHAnsi"/>
                                <w:color w:val="1B1022" w:themeColor="text2" w:themeShade="80"/>
                                <w:sz w:val="20"/>
                              </w:rPr>
                              <w:t>Faduma Hassan</w:t>
                            </w:r>
                          </w:p>
                          <w:p w:rsidR="00BC7E5A" w:rsidRPr="00BC7E5A" w:rsidRDefault="00BC7E5A" w:rsidP="00BC7E5A">
                            <w:pPr>
                              <w:rPr>
                                <w:color w:val="291833" w:themeColor="text2" w:themeShade="BF"/>
                                <w:sz w:val="20"/>
                                <w:lang w:eastAsia="en-US"/>
                              </w:rPr>
                            </w:pPr>
                          </w:p>
                          <w:p w:rsidR="00BC7E5A" w:rsidRPr="00BC7E5A" w:rsidRDefault="00BC7E5A" w:rsidP="00BC7E5A">
                            <w:pPr>
                              <w:rPr>
                                <w:color w:val="291833" w:themeColor="text2" w:themeShade="BF"/>
                                <w:sz w:val="20"/>
                                <w:lang w:eastAsia="en-US"/>
                              </w:rPr>
                            </w:pPr>
                          </w:p>
                          <w:p w:rsidR="00BC7E5A" w:rsidRDefault="00BC7E5A" w:rsidP="00BD7522">
                            <w:pPr>
                              <w:pStyle w:val="Heading1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BC7E5A" w:rsidRDefault="00BC7E5A" w:rsidP="00BD7522">
                            <w:pPr>
                              <w:pStyle w:val="Heading1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BD7522" w:rsidRPr="00F26898" w:rsidRDefault="00BD7522" w:rsidP="00CD2DDA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33F18" id="Rectangle 7" o:spid="_x0000_s1028" style="position:absolute;margin-left:-36.8pt;margin-top:4.4pt;width:178.5pt;height:691.5pt;z-index:-251657728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" fillcolor="#d6c6e3 [1622]" stroked="f">
                <v:fill color2="#f2edf6 [502]" rotate="t" angle="180" colors="0 #dcbcfb;22938f #e6cffb;1 #f5ecff" focus="100%" type="gradient"/>
                <v:shadow on="t" color="black" opacity="24903f" origin=",.5" offset="0,.55556mm"/>
                <v:textbox inset="14.4pt,14.4pt,14.4pt,7.2pt">
                  <w:txbxContent>
                    <w:p w:rsidR="00274768" w:rsidRPr="001A4EB1" w:rsidRDefault="00274768" w:rsidP="00F112AA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color w:val="9868B6" w:themeColor="accent6" w:themeTint="99"/>
                          <w:sz w:val="32"/>
                          <w:szCs w:val="32"/>
                          <w:lang w:eastAsia="en-US"/>
                        </w:rPr>
                      </w:pPr>
                      <w:r w:rsidRPr="001A4EB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color w:val="9868B6" w:themeColor="accent6" w:themeTint="99"/>
                          <w:sz w:val="32"/>
                          <w:szCs w:val="32"/>
                          <w:lang w:eastAsia="en-US"/>
                        </w:rPr>
                        <w:t>Mr. UMA</w:t>
                      </w:r>
                    </w:p>
                    <w:p w:rsidR="00274768" w:rsidRPr="001A4EB1" w:rsidRDefault="00274768" w:rsidP="00274768">
                      <w:pPr>
                        <w:spacing w:after="100"/>
                        <w:jc w:val="center"/>
                        <w:rPr>
                          <w:b/>
                          <w:color w:val="E7C603" w:themeColor="accent1"/>
                        </w:rPr>
                      </w:pPr>
                      <w:r w:rsidRPr="001A4EB1">
                        <w:rPr>
                          <w:b/>
                          <w:color w:val="E7C603" w:themeColor="accent1"/>
                        </w:rPr>
                        <w:sym w:font="Symbol" w:char="F0B7"/>
                      </w:r>
                      <w:r w:rsidRPr="001A4EB1">
                        <w:rPr>
                          <w:b/>
                          <w:color w:val="E7C603" w:themeColor="accent1"/>
                        </w:rPr>
                        <w:t xml:space="preserve"> </w:t>
                      </w:r>
                      <w:r w:rsidRPr="001A4EB1">
                        <w:rPr>
                          <w:b/>
                          <w:color w:val="E7C603" w:themeColor="accent1"/>
                        </w:rPr>
                        <w:sym w:font="Symbol" w:char="F0B7"/>
                      </w:r>
                      <w:r w:rsidRPr="001A4EB1">
                        <w:rPr>
                          <w:b/>
                          <w:color w:val="E7C603" w:themeColor="accent1"/>
                        </w:rPr>
                        <w:t xml:space="preserve"> </w:t>
                      </w:r>
                      <w:r w:rsidRPr="001A4EB1">
                        <w:rPr>
                          <w:b/>
                          <w:color w:val="E7C603" w:themeColor="accent1"/>
                        </w:rPr>
                        <w:sym w:font="Symbol" w:char="F0B7"/>
                      </w:r>
                    </w:p>
                    <w:p w:rsidR="00274768" w:rsidRDefault="00E50176" w:rsidP="00BC7E5A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eastAsiaTheme="majorEastAsia" w:cstheme="majorBidi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  <w:lang w:eastAsia="en-US"/>
                        </w:rPr>
                      </w:pPr>
                      <w:r w:rsidRPr="00E50176">
                        <w:rPr>
                          <w:rFonts w:eastAsiaTheme="majorEastAsia" w:cstheme="majorBidi"/>
                          <w:b/>
                          <w:bCs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1704975" cy="2688267"/>
                            <wp:effectExtent l="0" t="0" r="0" b="0"/>
                            <wp:docPr id="12" name="Picture 12" descr="https://media.licdn.com/media/AAEAAQAAAAAAAAlvAAAAJDIyY2Y2NmIwLTNhMGYtNDk2My1hZmY1LTA3MGU4ZTk4NWJmM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media.licdn.com/media/AAEAAQAAAAAAAAlvAAAAJDIyY2Y2NmIwLTNhMGYtNDk2My1hZmY1LTA3MGU4ZTk4NWJmM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5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6596" cy="26908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4768" w:rsidRPr="00515F41" w:rsidRDefault="00515F41" w:rsidP="00BC7E5A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eastAsiaTheme="majorEastAsia" w:cstheme="majorBidi"/>
                          <w:b/>
                          <w:bCs/>
                          <w:i/>
                          <w:color w:val="382145" w:themeColor="accent6" w:themeShade="BF"/>
                          <w:sz w:val="24"/>
                          <w:szCs w:val="24"/>
                          <w:lang w:eastAsia="en-US"/>
                        </w:rPr>
                      </w:pPr>
                      <w:r w:rsidRPr="00515F41">
                        <w:rPr>
                          <w:rFonts w:eastAsiaTheme="majorEastAsia" w:cstheme="majorBidi"/>
                          <w:b/>
                          <w:bCs/>
                          <w:i/>
                          <w:color w:val="382145" w:themeColor="accent6" w:themeShade="BF"/>
                          <w:sz w:val="24"/>
                          <w:szCs w:val="24"/>
                          <w:lang w:eastAsia="en-US"/>
                        </w:rPr>
                        <w:t>Shahryar Syed</w:t>
                      </w:r>
                    </w:p>
                    <w:p w:rsidR="00B503BC" w:rsidRDefault="00B503BC" w:rsidP="00B503BC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US"/>
                        </w:rPr>
                      </w:pPr>
                    </w:p>
                    <w:p w:rsidR="00BC7E5A" w:rsidRPr="001A4EB1" w:rsidRDefault="00BC7E5A" w:rsidP="00B503BC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color w:val="9868B6" w:themeColor="accent6" w:themeTint="99"/>
                          <w:sz w:val="24"/>
                          <w:szCs w:val="24"/>
                          <w:lang w:eastAsia="en-US"/>
                        </w:rPr>
                      </w:pPr>
                      <w:r w:rsidRPr="001A4EB1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color w:val="9868B6" w:themeColor="accent6" w:themeTint="99"/>
                          <w:sz w:val="24"/>
                          <w:szCs w:val="24"/>
                          <w:lang w:eastAsia="en-US"/>
                        </w:rPr>
                        <w:t>E-board Members</w:t>
                      </w:r>
                    </w:p>
                    <w:p w:rsidR="00BC7E5A" w:rsidRPr="001A4EB1" w:rsidRDefault="00BC7E5A" w:rsidP="00BC7E5A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</w:pPr>
                      <w:r w:rsidRPr="001A4EB1"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  <w:sym w:font="Symbol" w:char="F0B7"/>
                      </w:r>
                      <w:r w:rsidRPr="001A4EB1"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1A4EB1"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  <w:sym w:font="Symbol" w:char="F0B7"/>
                      </w:r>
                      <w:r w:rsidRPr="001A4EB1"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1A4EB1">
                        <w:rPr>
                          <w:rFonts w:eastAsiaTheme="majorEastAsia" w:cstheme="majorBidi"/>
                          <w:b/>
                          <w:bCs/>
                          <w:i/>
                          <w:color w:val="E7C603" w:themeColor="accent1"/>
                          <w:sz w:val="24"/>
                          <w:szCs w:val="24"/>
                          <w:lang w:eastAsia="en-US"/>
                        </w:rPr>
                        <w:sym w:font="Symbol" w:char="F0B7"/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President: Jessica Hawkins</w:t>
                      </w:r>
                    </w:p>
                    <w:p w:rsidR="00BC7E5A" w:rsidRPr="003C3659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szCs w:val="20"/>
                          <w:lang w:eastAsia="en-US"/>
                        </w:rPr>
                      </w:pPr>
                      <w:r w:rsidRPr="003C3659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szCs w:val="20"/>
                          <w:lang w:eastAsia="en-US"/>
                        </w:rPr>
                        <w:t xml:space="preserve">Vice President: </w:t>
                      </w:r>
                      <w:proofErr w:type="spellStart"/>
                      <w:r w:rsidRPr="003C3659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szCs w:val="20"/>
                          <w:lang w:eastAsia="en-US"/>
                        </w:rPr>
                        <w:t>Nnaemeka</w:t>
                      </w:r>
                      <w:proofErr w:type="spellEnd"/>
                      <w:r w:rsidRPr="003C3659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3C3659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szCs w:val="20"/>
                          <w:lang w:eastAsia="en-US"/>
                        </w:rPr>
                        <w:t>Okorie</w:t>
                      </w:r>
                      <w:proofErr w:type="spellEnd"/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Secretary: Jazmin Villegas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Historian: Pauline Ighofose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 xml:space="preserve">Chaplain: </w:t>
                      </w:r>
                      <w:proofErr w:type="spellStart"/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Chiz</w:t>
                      </w:r>
                      <w:proofErr w:type="spellEnd"/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 xml:space="preserve"> </w:t>
                      </w:r>
                      <w:proofErr w:type="spellStart"/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Diribe</w:t>
                      </w:r>
                      <w:proofErr w:type="spellEnd"/>
                    </w:p>
                    <w:p w:rsidR="00BC7E5A" w:rsidRPr="00597A0B" w:rsidRDefault="00515676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Sgt. a</w:t>
                      </w:r>
                      <w:r w:rsidR="00BC7E5A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t Arms: Roderick Emmanuel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 xml:space="preserve">Treasurer: </w:t>
                      </w:r>
                      <w:proofErr w:type="spellStart"/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Cid’Ni</w:t>
                      </w:r>
                      <w:proofErr w:type="spellEnd"/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 xml:space="preserve"> Wilkerson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Community Service: Vanessa Smith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Activities &amp; Fundraiser: Takeya Scott</w:t>
                      </w:r>
                    </w:p>
                    <w:p w:rsidR="00BC7E5A" w:rsidRPr="00597A0B" w:rsidRDefault="00BC7E5A" w:rsidP="00020B35">
                      <w:pPr>
                        <w:jc w:val="center"/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  <w:lang w:eastAsia="en-US"/>
                        </w:rPr>
                        <w:t>Class Representatives:</w:t>
                      </w:r>
                    </w:p>
                    <w:p w:rsidR="00BC7E5A" w:rsidRPr="00597A0B" w:rsidRDefault="00DE6CDB" w:rsidP="00BC7E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Sy</w:t>
                      </w:r>
                      <w:r w:rsidR="00BC7E5A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d</w:t>
                      </w:r>
                      <w: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n</w:t>
                      </w:r>
                      <w:r w:rsidR="00BC7E5A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ey Gore</w:t>
                      </w:r>
                    </w:p>
                    <w:p w:rsidR="00BC7E5A" w:rsidRPr="00597A0B" w:rsidRDefault="00BC7E5A" w:rsidP="00BC7E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John Benefield</w:t>
                      </w:r>
                    </w:p>
                    <w:p w:rsidR="00BC7E5A" w:rsidRPr="00597A0B" w:rsidRDefault="00DE6CDB" w:rsidP="00BC7E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 xml:space="preserve">Alexandra </w:t>
                      </w:r>
                      <w:r w:rsidR="00BC7E5A"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Cromer</w:t>
                      </w:r>
                    </w:p>
                    <w:p w:rsidR="00BC7E5A" w:rsidRPr="00597A0B" w:rsidRDefault="00BC7E5A" w:rsidP="00BC7E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</w:pPr>
                      <w:r w:rsidRPr="00597A0B">
                        <w:rPr>
                          <w:rFonts w:asciiTheme="majorHAnsi" w:hAnsiTheme="majorHAnsi"/>
                          <w:color w:val="1B1022" w:themeColor="text2" w:themeShade="80"/>
                          <w:sz w:val="20"/>
                        </w:rPr>
                        <w:t>Faduma Hassan</w:t>
                      </w:r>
                    </w:p>
                    <w:p w:rsidR="00BC7E5A" w:rsidRPr="00BC7E5A" w:rsidRDefault="00BC7E5A" w:rsidP="00BC7E5A">
                      <w:pPr>
                        <w:rPr>
                          <w:color w:val="291833" w:themeColor="text2" w:themeShade="BF"/>
                          <w:sz w:val="20"/>
                          <w:lang w:eastAsia="en-US"/>
                        </w:rPr>
                      </w:pPr>
                    </w:p>
                    <w:p w:rsidR="00BC7E5A" w:rsidRPr="00BC7E5A" w:rsidRDefault="00BC7E5A" w:rsidP="00BC7E5A">
                      <w:pPr>
                        <w:rPr>
                          <w:color w:val="291833" w:themeColor="text2" w:themeShade="BF"/>
                          <w:sz w:val="20"/>
                          <w:lang w:eastAsia="en-US"/>
                        </w:rPr>
                      </w:pPr>
                    </w:p>
                    <w:p w:rsidR="00BC7E5A" w:rsidRDefault="00BC7E5A" w:rsidP="00BD7522">
                      <w:pPr>
                        <w:pStyle w:val="Heading1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BC7E5A" w:rsidRDefault="00BC7E5A" w:rsidP="00BD7522">
                      <w:pPr>
                        <w:pStyle w:val="Heading1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BD7522" w:rsidRPr="00F26898" w:rsidRDefault="00BD7522" w:rsidP="00CD2DDA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918A6" w:rsidRPr="00597A0B">
        <w:t>Mini-Grand Round</w:t>
      </w:r>
    </w:p>
    <w:p w:rsidR="00DE6CDB" w:rsidRDefault="00020B35" w:rsidP="00E50176">
      <w:pPr>
        <w:spacing w:after="0"/>
        <w:rPr>
          <w:rFonts w:asciiTheme="majorHAnsi" w:hAnsiTheme="majorHAnsi"/>
          <w:lang w:eastAsia="en-US"/>
        </w:rPr>
      </w:pPr>
      <w:r w:rsidRPr="00597A0B">
        <w:rPr>
          <w:rFonts w:asciiTheme="majorHAnsi" w:hAnsiTheme="majorHAnsi"/>
          <w:lang w:eastAsia="en-US"/>
        </w:rPr>
        <w:t>UMA Students</w:t>
      </w:r>
      <w:r w:rsidR="00F26898" w:rsidRPr="00597A0B">
        <w:rPr>
          <w:rFonts w:asciiTheme="majorHAnsi" w:hAnsiTheme="majorHAnsi"/>
          <w:lang w:eastAsia="en-US"/>
        </w:rPr>
        <w:t xml:space="preserve"> had the pleasure</w:t>
      </w:r>
      <w:r w:rsidR="00DE6CDB">
        <w:rPr>
          <w:rFonts w:asciiTheme="majorHAnsi" w:hAnsiTheme="majorHAnsi"/>
          <w:lang w:eastAsia="en-US"/>
        </w:rPr>
        <w:t xml:space="preserve"> of</w:t>
      </w:r>
      <w:r w:rsidR="00901F6C">
        <w:rPr>
          <w:rFonts w:asciiTheme="majorHAnsi" w:hAnsiTheme="majorHAnsi"/>
          <w:lang w:eastAsia="en-US"/>
        </w:rPr>
        <w:t xml:space="preserve"> meeting Dr. </w:t>
      </w:r>
      <w:proofErr w:type="spellStart"/>
      <w:r w:rsidR="00901F6C">
        <w:rPr>
          <w:rFonts w:asciiTheme="majorHAnsi" w:hAnsiTheme="majorHAnsi"/>
          <w:lang w:eastAsia="en-US"/>
        </w:rPr>
        <w:t>Jacel</w:t>
      </w:r>
      <w:proofErr w:type="spellEnd"/>
      <w:r w:rsidR="00901F6C">
        <w:rPr>
          <w:rFonts w:asciiTheme="majorHAnsi" w:hAnsiTheme="majorHAnsi"/>
          <w:lang w:eastAsia="en-US"/>
        </w:rPr>
        <w:t xml:space="preserve"> Brooks, who specializes in sports medicine. Dr. Brooks presented some insight on how to</w:t>
      </w:r>
      <w:r w:rsidR="00E50176">
        <w:rPr>
          <w:rFonts w:asciiTheme="majorHAnsi" w:hAnsiTheme="majorHAnsi"/>
          <w:lang w:eastAsia="en-US"/>
        </w:rPr>
        <w:t xml:space="preserve"> prepare for medical school</w:t>
      </w:r>
      <w:r w:rsidR="00E50176" w:rsidRPr="00E50176">
        <w:rPr>
          <w:rFonts w:asciiTheme="majorHAnsi" w:hAnsiTheme="majorHAnsi"/>
          <w:lang w:eastAsia="en-US"/>
        </w:rPr>
        <w:t xml:space="preserve"> </w:t>
      </w:r>
      <w:r w:rsidR="00E50176">
        <w:rPr>
          <w:rFonts w:asciiTheme="majorHAnsi" w:hAnsiTheme="majorHAnsi"/>
          <w:lang w:eastAsia="en-US"/>
        </w:rPr>
        <w:t>and how to study for the MCAT and tips on specializing.</w:t>
      </w:r>
    </w:p>
    <w:p w:rsidR="00DE6CDB" w:rsidRDefault="006A7199" w:rsidP="00901F6C">
      <w:pPr>
        <w:rPr>
          <w:rFonts w:asciiTheme="majorHAnsi" w:hAnsiTheme="majorHAnsi"/>
          <w:lang w:eastAsia="en-US"/>
        </w:rPr>
      </w:pPr>
      <w:r>
        <w:pict>
          <v:rect id="_x0000_i1025" style="width:0;height:1.5pt" o:hralign="center" o:hrstd="t" o:hr="t" fillcolor="#a0a0a0" stroked="f"/>
        </w:pict>
      </w:r>
    </w:p>
    <w:p w:rsidR="00BF5D9A" w:rsidRPr="00901F6C" w:rsidRDefault="00BF5D9A" w:rsidP="00901F6C">
      <w:pPr>
        <w:rPr>
          <w:rFonts w:asciiTheme="majorHAnsi" w:hAnsiTheme="majorHAnsi"/>
          <w:lang w:eastAsia="en-US"/>
        </w:rPr>
        <w:sectPr w:rsidR="00BF5D9A" w:rsidRPr="00901F6C">
          <w:type w:val="continuous"/>
          <w:pgSz w:w="12240" w:h="15840"/>
          <w:pgMar w:top="936" w:right="936" w:bottom="936" w:left="936" w:header="720" w:footer="720" w:gutter="0"/>
          <w:cols w:space="720"/>
          <w:docGrid w:linePitch="360"/>
        </w:sectPr>
      </w:pPr>
    </w:p>
    <w:p w:rsidR="00597A0B" w:rsidRPr="00597A0B" w:rsidRDefault="00597A0B" w:rsidP="00901F6C">
      <w:pPr>
        <w:pStyle w:val="Heading2"/>
        <w:spacing w:before="0" w:after="240"/>
      </w:pPr>
      <w:r>
        <w:lastRenderedPageBreak/>
        <w:t>UMA Public Health</w:t>
      </w:r>
      <w:r w:rsidR="0039044A">
        <w:t xml:space="preserve"> </w:t>
      </w:r>
      <w:r>
        <w:t>Committee</w:t>
      </w:r>
    </w:p>
    <w:p w:rsidR="00BD5953" w:rsidRDefault="00020B35" w:rsidP="000D73CC">
      <w:pPr>
        <w:spacing w:after="0"/>
        <w:rPr>
          <w:rFonts w:asciiTheme="majorHAnsi" w:hAnsiTheme="majorHAnsi"/>
        </w:rPr>
      </w:pPr>
      <w:r w:rsidRPr="00597A0B">
        <w:rPr>
          <w:rFonts w:asciiTheme="majorHAnsi" w:hAnsiTheme="majorHAnsi"/>
        </w:rPr>
        <w:t>The UMA Public Health Committee held a school supply drive for</w:t>
      </w:r>
      <w:r w:rsidR="006C6308" w:rsidRPr="00597A0B">
        <w:rPr>
          <w:rFonts w:asciiTheme="majorHAnsi" w:hAnsiTheme="majorHAnsi"/>
        </w:rPr>
        <w:t xml:space="preserve"> the Pre-K students at Eastside Elementary School. UMA Students </w:t>
      </w:r>
      <w:r w:rsidR="00515676">
        <w:rPr>
          <w:rFonts w:asciiTheme="majorHAnsi" w:hAnsiTheme="majorHAnsi"/>
        </w:rPr>
        <w:t xml:space="preserve">successfully </w:t>
      </w:r>
      <w:r w:rsidR="006C6308" w:rsidRPr="00597A0B">
        <w:rPr>
          <w:rFonts w:asciiTheme="majorHAnsi" w:hAnsiTheme="majorHAnsi"/>
        </w:rPr>
        <w:t>donated</w:t>
      </w:r>
      <w:r w:rsidR="00D36A33">
        <w:rPr>
          <w:rFonts w:asciiTheme="majorHAnsi" w:hAnsiTheme="majorHAnsi"/>
        </w:rPr>
        <w:t xml:space="preserve"> a ton of</w:t>
      </w:r>
      <w:r w:rsidR="006C6308" w:rsidRPr="00597A0B">
        <w:rPr>
          <w:rFonts w:asciiTheme="majorHAnsi" w:hAnsiTheme="majorHAnsi"/>
        </w:rPr>
        <w:t xml:space="preserve"> supplies such as crayons, markers, paint, glue sticks, construction paper, and so much more. </w:t>
      </w:r>
      <w:r w:rsidRPr="00597A0B">
        <w:rPr>
          <w:rFonts w:asciiTheme="majorHAnsi" w:hAnsiTheme="majorHAnsi"/>
        </w:rPr>
        <w:t xml:space="preserve"> </w:t>
      </w:r>
    </w:p>
    <w:p w:rsidR="00515676" w:rsidRPr="00597A0B" w:rsidRDefault="006A7199" w:rsidP="00553FCB">
      <w:pPr>
        <w:rPr>
          <w:rFonts w:asciiTheme="majorHAnsi" w:hAnsiTheme="majorHAnsi"/>
        </w:rPr>
      </w:pPr>
      <w:r>
        <w:pict>
          <v:rect id="_x0000_i1026" style="width:0;height:1.5pt" o:hralign="center" o:hrstd="t" o:hr="t" fillcolor="#a0a0a0" stroked="f"/>
        </w:pict>
      </w:r>
    </w:p>
    <w:p w:rsidR="00020B35" w:rsidRPr="00597A0B" w:rsidRDefault="008E1E4E" w:rsidP="0039044A">
      <w:pPr>
        <w:pStyle w:val="Heading2"/>
        <w:spacing w:line="36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A40D8B0" wp14:editId="24C5DA77">
            <wp:simplePos x="0" y="0"/>
            <wp:positionH relativeFrom="column">
              <wp:posOffset>53975</wp:posOffset>
            </wp:positionH>
            <wp:positionV relativeFrom="paragraph">
              <wp:posOffset>5080</wp:posOffset>
            </wp:positionV>
            <wp:extent cx="1661160" cy="1245870"/>
            <wp:effectExtent l="0" t="0" r="0" b="0"/>
            <wp:wrapTight wrapText="bothSides">
              <wp:wrapPolygon edited="0">
                <wp:start x="991" y="0"/>
                <wp:lineTo x="0" y="661"/>
                <wp:lineTo x="0" y="20807"/>
                <wp:lineTo x="991" y="21138"/>
                <wp:lineTo x="20312" y="21138"/>
                <wp:lineTo x="21303" y="20807"/>
                <wp:lineTo x="21303" y="661"/>
                <wp:lineTo x="20312" y="0"/>
                <wp:lineTo x="991" y="0"/>
              </wp:wrapPolygon>
            </wp:wrapTight>
            <wp:docPr id="3" name="Picture 3" descr="C:\Users\Pauline I\AppData\Local\Microsoft\Windows\INetCacheContent.Word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 I\AppData\Local\Microsoft\Windows\INetCacheContent.Word\IMG_39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53" w:rsidRPr="00597A0B">
        <w:t xml:space="preserve">Crochet Club </w:t>
      </w:r>
    </w:p>
    <w:p w:rsidR="00BD7522" w:rsidRDefault="008E1E4E" w:rsidP="00F112AA">
      <w:pPr>
        <w:spacing w:after="0"/>
        <w:ind w:left="720"/>
        <w:rPr>
          <w:rFonts w:asciiTheme="majorHAnsi" w:hAnsiTheme="majorHAnsi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F8632FC" wp14:editId="3A5ED3F7">
            <wp:simplePos x="0" y="0"/>
            <wp:positionH relativeFrom="column">
              <wp:posOffset>1215390</wp:posOffset>
            </wp:positionH>
            <wp:positionV relativeFrom="paragraph">
              <wp:posOffset>438150</wp:posOffset>
            </wp:positionV>
            <wp:extent cx="1475740" cy="1651000"/>
            <wp:effectExtent l="26670" t="0" r="17780" b="436880"/>
            <wp:wrapTight wrapText="bothSides">
              <wp:wrapPolygon edited="0">
                <wp:start x="112" y="21450"/>
                <wp:lineTo x="1506" y="21949"/>
                <wp:lineTo x="27716" y="21949"/>
                <wp:lineTo x="27716" y="17"/>
                <wp:lineTo x="4573" y="17"/>
                <wp:lineTo x="390" y="515"/>
                <wp:lineTo x="112" y="515"/>
                <wp:lineTo x="112" y="21450"/>
              </wp:wrapPolygon>
            </wp:wrapTight>
            <wp:docPr id="11" name="Picture 11" descr="C:\Users\Pauline I\AppData\Local\Microsoft\Windows\INetCacheContent.Word\20160909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 I\AppData\Local\Microsoft\Windows\INetCacheContent.Word\20160909_12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r="20870"/>
                    <a:stretch/>
                  </pic:blipFill>
                  <pic:spPr bwMode="auto">
                    <a:xfrm rot="5400000">
                      <a:off x="0" y="0"/>
                      <a:ext cx="1475740" cy="1651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0E">
        <w:rPr>
          <w:rFonts w:asciiTheme="majorHAnsi" w:hAnsiTheme="majorHAnsi"/>
          <w:lang w:eastAsia="en-US"/>
        </w:rPr>
        <w:t xml:space="preserve">UMA </w:t>
      </w:r>
      <w:r w:rsidR="00D36A33">
        <w:rPr>
          <w:rFonts w:asciiTheme="majorHAnsi" w:hAnsiTheme="majorHAnsi"/>
          <w:lang w:eastAsia="en-US"/>
        </w:rPr>
        <w:t xml:space="preserve">Students will be crocheting hats and scarves for children in </w:t>
      </w:r>
      <w:r w:rsidR="00A65CD5">
        <w:rPr>
          <w:rFonts w:asciiTheme="majorHAnsi" w:hAnsiTheme="majorHAnsi"/>
          <w:lang w:eastAsia="en-US"/>
        </w:rPr>
        <w:t>a local hospital</w:t>
      </w:r>
      <w:r w:rsidR="00D36A33">
        <w:rPr>
          <w:rFonts w:asciiTheme="majorHAnsi" w:hAnsiTheme="majorHAnsi"/>
          <w:lang w:eastAsia="en-US"/>
        </w:rPr>
        <w:t xml:space="preserve">. This is great opportunity </w:t>
      </w:r>
      <w:r w:rsidR="00DA6877">
        <w:rPr>
          <w:rFonts w:asciiTheme="majorHAnsi" w:hAnsiTheme="majorHAnsi"/>
          <w:lang w:eastAsia="en-US"/>
        </w:rPr>
        <w:t>to earn community service hours while learning a new hobby</w:t>
      </w:r>
      <w:r w:rsidR="00597A0B">
        <w:rPr>
          <w:rFonts w:asciiTheme="majorHAnsi" w:hAnsiTheme="majorHAnsi"/>
          <w:lang w:eastAsia="en-US"/>
        </w:rPr>
        <w:t xml:space="preserve">. </w:t>
      </w:r>
      <w:r w:rsidR="00DA6877">
        <w:rPr>
          <w:rFonts w:asciiTheme="majorHAnsi" w:hAnsiTheme="majorHAnsi"/>
          <w:lang w:eastAsia="en-US"/>
        </w:rPr>
        <w:t xml:space="preserve">All </w:t>
      </w:r>
      <w:r w:rsidR="00597A0B">
        <w:rPr>
          <w:rFonts w:asciiTheme="majorHAnsi" w:hAnsiTheme="majorHAnsi"/>
          <w:lang w:eastAsia="en-US"/>
        </w:rPr>
        <w:t>UMA students are welcome to join</w:t>
      </w:r>
      <w:r w:rsidR="00DA6877">
        <w:rPr>
          <w:rFonts w:asciiTheme="majorHAnsi" w:hAnsiTheme="majorHAnsi"/>
          <w:lang w:eastAsia="en-US"/>
        </w:rPr>
        <w:t xml:space="preserve">. The meetings are </w:t>
      </w:r>
      <w:r w:rsidR="00020B35" w:rsidRPr="00597A0B">
        <w:rPr>
          <w:rFonts w:asciiTheme="majorHAnsi" w:hAnsiTheme="majorHAnsi"/>
          <w:lang w:eastAsia="en-US"/>
        </w:rPr>
        <w:t xml:space="preserve">every Friday from 11 A.M. to 1 P.M. </w:t>
      </w:r>
    </w:p>
    <w:p w:rsidR="00C82A0E" w:rsidRPr="008E1E4E" w:rsidRDefault="006A7199" w:rsidP="00E50176">
      <w:pPr>
        <w:spacing w:after="0"/>
        <w:jc w:val="both"/>
        <w:rPr>
          <w:rFonts w:asciiTheme="majorHAnsi" w:hAnsiTheme="majorHAnsi"/>
          <w:lang w:eastAsia="en-US"/>
        </w:rPr>
      </w:pPr>
      <w:r>
        <w:pict>
          <v:rect id="_x0000_i1027" style="width:181.3pt;height:1.75pt" o:hrpct="973" o:hralign="center" o:hrstd="t" o:hr="t" fillcolor="#a0a0a0" stroked="f"/>
        </w:pict>
      </w:r>
    </w:p>
    <w:p w:rsidR="00BD7522" w:rsidRPr="00C82A0E" w:rsidRDefault="00BD7522" w:rsidP="00BD7522">
      <w:pPr>
        <w:pStyle w:val="Heading2"/>
        <w:rPr>
          <w:sz w:val="24"/>
        </w:rPr>
      </w:pPr>
      <w:r w:rsidRPr="00C82A0E">
        <w:rPr>
          <w:sz w:val="24"/>
        </w:rPr>
        <w:t xml:space="preserve">Upcoming Events: </w:t>
      </w:r>
    </w:p>
    <w:p w:rsidR="00DE6CDB" w:rsidRPr="00C82A0E" w:rsidRDefault="00DE6CDB" w:rsidP="001E642E">
      <w:pPr>
        <w:pStyle w:val="ListParagraph"/>
        <w:numPr>
          <w:ilvl w:val="0"/>
          <w:numId w:val="3"/>
        </w:numPr>
        <w:spacing w:before="240" w:line="276" w:lineRule="auto"/>
        <w:rPr>
          <w:rFonts w:asciiTheme="majorHAnsi" w:hAnsiTheme="majorHAnsi"/>
          <w:sz w:val="22"/>
        </w:rPr>
      </w:pPr>
      <w:r w:rsidRPr="00C82A0E">
        <w:rPr>
          <w:rFonts w:asciiTheme="majorHAnsi" w:hAnsiTheme="majorHAnsi"/>
          <w:sz w:val="22"/>
        </w:rPr>
        <w:t>Mini-Grand Round: October 5</w:t>
      </w:r>
      <w:r w:rsidRPr="00C82A0E">
        <w:rPr>
          <w:rFonts w:asciiTheme="majorHAnsi" w:hAnsiTheme="majorHAnsi"/>
          <w:sz w:val="22"/>
          <w:vertAlign w:val="superscript"/>
        </w:rPr>
        <w:t>th</w:t>
      </w:r>
      <w:r w:rsidRPr="00C82A0E">
        <w:rPr>
          <w:rFonts w:asciiTheme="majorHAnsi" w:hAnsiTheme="majorHAnsi"/>
          <w:sz w:val="22"/>
        </w:rPr>
        <w:t xml:space="preserve"> </w:t>
      </w:r>
    </w:p>
    <w:p w:rsidR="00BD7522" w:rsidRPr="00C82A0E" w:rsidRDefault="001E642E" w:rsidP="001E642E">
      <w:pPr>
        <w:pStyle w:val="ListParagraph"/>
        <w:numPr>
          <w:ilvl w:val="0"/>
          <w:numId w:val="3"/>
        </w:numPr>
        <w:spacing w:before="240" w:line="276" w:lineRule="auto"/>
        <w:rPr>
          <w:rFonts w:asciiTheme="majorHAnsi" w:hAnsiTheme="majorHAnsi"/>
          <w:sz w:val="22"/>
        </w:rPr>
      </w:pPr>
      <w:r w:rsidRPr="00C82A0E">
        <w:rPr>
          <w:rFonts w:asciiTheme="majorHAnsi" w:hAnsiTheme="majorHAnsi"/>
          <w:sz w:val="22"/>
        </w:rPr>
        <w:t>Homecoming Parade and Game: October 8</w:t>
      </w:r>
      <w:r w:rsidRPr="00C82A0E">
        <w:rPr>
          <w:rFonts w:asciiTheme="majorHAnsi" w:hAnsiTheme="majorHAnsi"/>
          <w:sz w:val="22"/>
          <w:vertAlign w:val="superscript"/>
        </w:rPr>
        <w:t>th</w:t>
      </w:r>
    </w:p>
    <w:p w:rsidR="001E642E" w:rsidRPr="00C82A0E" w:rsidRDefault="001E642E" w:rsidP="001E642E">
      <w:pPr>
        <w:pStyle w:val="ListParagraph"/>
        <w:numPr>
          <w:ilvl w:val="0"/>
          <w:numId w:val="3"/>
        </w:numPr>
        <w:spacing w:before="240" w:line="276" w:lineRule="auto"/>
        <w:rPr>
          <w:rFonts w:asciiTheme="majorHAnsi" w:hAnsiTheme="majorHAnsi"/>
          <w:sz w:val="22"/>
        </w:rPr>
      </w:pPr>
      <w:r w:rsidRPr="00C82A0E">
        <w:rPr>
          <w:rFonts w:asciiTheme="majorHAnsi" w:hAnsiTheme="majorHAnsi"/>
          <w:sz w:val="22"/>
        </w:rPr>
        <w:t>Mid-Semester Exams: October 13</w:t>
      </w:r>
      <w:r w:rsidRPr="00C82A0E">
        <w:rPr>
          <w:rFonts w:asciiTheme="majorHAnsi" w:hAnsiTheme="majorHAnsi"/>
          <w:sz w:val="22"/>
          <w:vertAlign w:val="superscript"/>
        </w:rPr>
        <w:t>th</w:t>
      </w:r>
      <w:r w:rsidRPr="00C82A0E">
        <w:rPr>
          <w:rFonts w:asciiTheme="majorHAnsi" w:hAnsiTheme="majorHAnsi"/>
          <w:sz w:val="22"/>
        </w:rPr>
        <w:t xml:space="preserve"> – 14</w:t>
      </w:r>
      <w:r w:rsidRPr="00C82A0E">
        <w:rPr>
          <w:rFonts w:asciiTheme="majorHAnsi" w:hAnsiTheme="majorHAnsi"/>
          <w:sz w:val="22"/>
          <w:vertAlign w:val="superscript"/>
        </w:rPr>
        <w:t>th</w:t>
      </w:r>
      <w:r w:rsidRPr="00C82A0E">
        <w:rPr>
          <w:rFonts w:asciiTheme="majorHAnsi" w:hAnsiTheme="majorHAnsi"/>
          <w:sz w:val="22"/>
        </w:rPr>
        <w:t xml:space="preserve"> </w:t>
      </w:r>
    </w:p>
    <w:p w:rsidR="001E642E" w:rsidRPr="00C82A0E" w:rsidRDefault="001E642E" w:rsidP="001E642E">
      <w:pPr>
        <w:pStyle w:val="ListParagraph"/>
        <w:numPr>
          <w:ilvl w:val="0"/>
          <w:numId w:val="3"/>
        </w:numPr>
        <w:spacing w:before="240" w:line="276" w:lineRule="auto"/>
        <w:rPr>
          <w:rFonts w:asciiTheme="majorHAnsi" w:hAnsiTheme="majorHAnsi"/>
          <w:sz w:val="22"/>
        </w:rPr>
      </w:pPr>
      <w:r w:rsidRPr="00C82A0E">
        <w:rPr>
          <w:rFonts w:asciiTheme="majorHAnsi" w:hAnsiTheme="majorHAnsi"/>
          <w:sz w:val="22"/>
        </w:rPr>
        <w:t>Community Service Hours due: October 21</w:t>
      </w:r>
      <w:r w:rsidRPr="00C82A0E">
        <w:rPr>
          <w:rFonts w:asciiTheme="majorHAnsi" w:hAnsiTheme="majorHAnsi"/>
          <w:sz w:val="22"/>
          <w:vertAlign w:val="superscript"/>
        </w:rPr>
        <w:t>st</w:t>
      </w:r>
      <w:r w:rsidRPr="00C82A0E">
        <w:rPr>
          <w:rFonts w:asciiTheme="majorHAnsi" w:hAnsiTheme="majorHAnsi"/>
          <w:sz w:val="22"/>
        </w:rPr>
        <w:t xml:space="preserve"> </w:t>
      </w:r>
    </w:p>
    <w:p w:rsidR="00C82A0E" w:rsidRPr="00C82A0E" w:rsidRDefault="00DE6CDB" w:rsidP="00C82A0E">
      <w:pPr>
        <w:pStyle w:val="ListParagraph"/>
        <w:numPr>
          <w:ilvl w:val="0"/>
          <w:numId w:val="3"/>
        </w:numPr>
        <w:spacing w:before="240" w:line="276" w:lineRule="auto"/>
        <w:rPr>
          <w:rFonts w:asciiTheme="majorHAnsi" w:hAnsiTheme="majorHAnsi"/>
          <w:sz w:val="22"/>
        </w:rPr>
      </w:pPr>
      <w:r w:rsidRPr="00C82A0E">
        <w:rPr>
          <w:rFonts w:asciiTheme="majorHAnsi" w:hAnsiTheme="majorHAnsi"/>
          <w:sz w:val="22"/>
        </w:rPr>
        <w:t>UMA White Coat Ceremony: October 22</w:t>
      </w:r>
      <w:r w:rsidRPr="00C82A0E">
        <w:rPr>
          <w:rFonts w:asciiTheme="majorHAnsi" w:hAnsiTheme="majorHAnsi"/>
          <w:sz w:val="22"/>
          <w:vertAlign w:val="superscript"/>
        </w:rPr>
        <w:t>nd</w:t>
      </w:r>
      <w:r w:rsidRPr="00C82A0E">
        <w:rPr>
          <w:rFonts w:asciiTheme="majorHAnsi" w:hAnsiTheme="majorHAnsi"/>
          <w:sz w:val="22"/>
        </w:rPr>
        <w:t xml:space="preserve"> </w:t>
      </w:r>
    </w:p>
    <w:p w:rsidR="001648B5" w:rsidRPr="00C82A0E" w:rsidRDefault="001648B5" w:rsidP="00C82A0E">
      <w:pPr>
        <w:pStyle w:val="Quote"/>
        <w:spacing w:after="0"/>
        <w:rPr>
          <w:color w:val="9868B6" w:themeColor="accent6" w:themeTint="99"/>
          <w:sz w:val="22"/>
        </w:rPr>
      </w:pPr>
      <w:r w:rsidRPr="00C82A0E">
        <w:rPr>
          <w:color w:val="9868B6" w:themeColor="accent6" w:themeTint="99"/>
          <w:sz w:val="22"/>
        </w:rPr>
        <w:t>“Success is no accident. It is hard work, perseverance, learning, studying, sacrifice and most of all, love of what you are doing or learning to do.”</w:t>
      </w:r>
    </w:p>
    <w:p w:rsidR="001648B5" w:rsidRPr="001648B5" w:rsidRDefault="001648B5" w:rsidP="00C82A0E">
      <w:pPr>
        <w:spacing w:after="0"/>
        <w:rPr>
          <w:lang w:eastAsia="en-US" w:bidi="hi-IN"/>
        </w:rPr>
      </w:pP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>
        <w:rPr>
          <w:lang w:eastAsia="en-US" w:bidi="hi-IN"/>
        </w:rPr>
        <w:tab/>
      </w:r>
      <w:r w:rsidRPr="001648B5">
        <w:rPr>
          <w:rFonts w:asciiTheme="majorHAnsi" w:hAnsiTheme="majorHAnsi"/>
          <w:i/>
          <w:iCs/>
          <w:color w:val="9868B6" w:themeColor="accent6" w:themeTint="99"/>
          <w:sz w:val="24"/>
          <w:lang w:eastAsia="en-US" w:bidi="hi-IN"/>
        </w:rPr>
        <w:t>-Pele</w:t>
      </w:r>
    </w:p>
    <w:sectPr w:rsidR="001648B5" w:rsidRPr="001648B5" w:rsidSect="00F26898">
      <w:type w:val="continuous"/>
      <w:pgSz w:w="12240" w:h="15840"/>
      <w:pgMar w:top="936" w:right="936" w:bottom="936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E52" w:rsidRDefault="00DD3E52" w:rsidP="00F26898">
      <w:pPr>
        <w:spacing w:after="0" w:line="240" w:lineRule="auto"/>
      </w:pPr>
      <w:r>
        <w:separator/>
      </w:r>
    </w:p>
  </w:endnote>
  <w:endnote w:type="continuationSeparator" w:id="0">
    <w:p w:rsidR="00DD3E52" w:rsidRDefault="00DD3E52" w:rsidP="00F2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E52" w:rsidRDefault="00DD3E52" w:rsidP="00F26898">
      <w:pPr>
        <w:spacing w:after="0" w:line="240" w:lineRule="auto"/>
      </w:pPr>
      <w:r>
        <w:separator/>
      </w:r>
    </w:p>
  </w:footnote>
  <w:footnote w:type="continuationSeparator" w:id="0">
    <w:p w:rsidR="00DD3E52" w:rsidRDefault="00DD3E52" w:rsidP="00F26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898" w:rsidRDefault="00F26898" w:rsidP="000B0084">
    <w:pPr>
      <w:pStyle w:val="Header"/>
      <w:jc w:val="right"/>
      <w:rPr>
        <w:rFonts w:asciiTheme="majorHAnsi" w:hAnsiTheme="majorHAnsi"/>
      </w:rPr>
    </w:pPr>
    <w:r>
      <w:tab/>
    </w:r>
    <w:r>
      <w:tab/>
      <w:t xml:space="preserve">     </w:t>
    </w:r>
    <w:r w:rsidR="00E30536">
      <w:t xml:space="preserve">    </w:t>
    </w:r>
    <w:r>
      <w:t xml:space="preserve"> </w:t>
    </w:r>
    <w:r w:rsidR="00E30536">
      <w:t xml:space="preserve">   </w:t>
    </w:r>
    <w:r w:rsidRPr="000B0084">
      <w:rPr>
        <w:rFonts w:asciiTheme="majorHAnsi" w:hAnsiTheme="majorHAnsi"/>
      </w:rPr>
      <w:t>September 2016</w:t>
    </w:r>
  </w:p>
  <w:p w:rsidR="000B0084" w:rsidRPr="000B0084" w:rsidRDefault="000B0084" w:rsidP="000B0084">
    <w:pPr>
      <w:pStyle w:val="Header"/>
      <w:jc w:val="right"/>
      <w:rPr>
        <w:rFonts w:asciiTheme="majorHAnsi" w:hAnsiTheme="majorHAnsi"/>
        <w:color w:val="25162E" w:themeColor="accent6" w:themeShade="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5695"/>
    <w:multiLevelType w:val="hybridMultilevel"/>
    <w:tmpl w:val="A724A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22849"/>
    <w:multiLevelType w:val="hybridMultilevel"/>
    <w:tmpl w:val="7C985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64948"/>
    <w:multiLevelType w:val="hybridMultilevel"/>
    <w:tmpl w:val="1F00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C560F"/>
    <w:multiLevelType w:val="hybridMultilevel"/>
    <w:tmpl w:val="AC98D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6F2"/>
    <w:rsid w:val="00020B35"/>
    <w:rsid w:val="0002593C"/>
    <w:rsid w:val="0003620D"/>
    <w:rsid w:val="000650D9"/>
    <w:rsid w:val="000B0084"/>
    <w:rsid w:val="000D73CC"/>
    <w:rsid w:val="00122270"/>
    <w:rsid w:val="001648B5"/>
    <w:rsid w:val="001735CD"/>
    <w:rsid w:val="001A4EB1"/>
    <w:rsid w:val="001C666F"/>
    <w:rsid w:val="001E642E"/>
    <w:rsid w:val="00274768"/>
    <w:rsid w:val="0039044A"/>
    <w:rsid w:val="003C3659"/>
    <w:rsid w:val="003E14A7"/>
    <w:rsid w:val="004F5278"/>
    <w:rsid w:val="00515676"/>
    <w:rsid w:val="00515F41"/>
    <w:rsid w:val="00553FCB"/>
    <w:rsid w:val="005944D6"/>
    <w:rsid w:val="00597A0B"/>
    <w:rsid w:val="005C42C6"/>
    <w:rsid w:val="00694003"/>
    <w:rsid w:val="006A7199"/>
    <w:rsid w:val="006B6D33"/>
    <w:rsid w:val="006C6308"/>
    <w:rsid w:val="006D3C4D"/>
    <w:rsid w:val="007056F2"/>
    <w:rsid w:val="007436BB"/>
    <w:rsid w:val="00757CD8"/>
    <w:rsid w:val="007918A6"/>
    <w:rsid w:val="007B59C6"/>
    <w:rsid w:val="007E5101"/>
    <w:rsid w:val="00847077"/>
    <w:rsid w:val="00892CB0"/>
    <w:rsid w:val="008E1E4E"/>
    <w:rsid w:val="00901F6C"/>
    <w:rsid w:val="009619E6"/>
    <w:rsid w:val="009C229C"/>
    <w:rsid w:val="009D79AA"/>
    <w:rsid w:val="009F63D8"/>
    <w:rsid w:val="00A523EA"/>
    <w:rsid w:val="00A57A71"/>
    <w:rsid w:val="00A65CD5"/>
    <w:rsid w:val="00AE2123"/>
    <w:rsid w:val="00B04938"/>
    <w:rsid w:val="00B503BC"/>
    <w:rsid w:val="00BC7E5A"/>
    <w:rsid w:val="00BD5953"/>
    <w:rsid w:val="00BD7522"/>
    <w:rsid w:val="00BE2A68"/>
    <w:rsid w:val="00BF5D9A"/>
    <w:rsid w:val="00C809BE"/>
    <w:rsid w:val="00C82A0E"/>
    <w:rsid w:val="00CD2DDA"/>
    <w:rsid w:val="00D36A33"/>
    <w:rsid w:val="00D77CCD"/>
    <w:rsid w:val="00DA6877"/>
    <w:rsid w:val="00DD3E52"/>
    <w:rsid w:val="00DE6CDB"/>
    <w:rsid w:val="00E30536"/>
    <w:rsid w:val="00E50176"/>
    <w:rsid w:val="00F112AA"/>
    <w:rsid w:val="00F26898"/>
    <w:rsid w:val="00F655DC"/>
    <w:rsid w:val="00F9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522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E7C603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382145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382145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382145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382145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382145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382145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382145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382145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E7C603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382145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382145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382145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382145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382145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82145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82145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82145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382145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82145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382145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382145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82145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E7C603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E7C603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E7C603" w:themeColor="accent1"/>
        <w:left w:val="single" w:sz="36" w:space="8" w:color="E7C603" w:themeColor="accent1"/>
        <w:bottom w:val="single" w:sz="36" w:space="8" w:color="E7C603" w:themeColor="accent1"/>
        <w:right w:val="single" w:sz="36" w:space="8" w:color="E7C603" w:themeColor="accent1"/>
      </w:pBdr>
      <w:shd w:val="clear" w:color="auto" w:fill="E7C603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E7C603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6D3C4D"/>
    <w:pPr>
      <w:spacing w:after="100"/>
      <w:jc w:val="center"/>
    </w:pPr>
    <w:rPr>
      <w:rFonts w:ascii="Bernard MT Condensed" w:hAnsi="Bernard MT Condensed"/>
      <w:color w:val="FFFFFF" w:themeColor="background1"/>
      <w:sz w:val="56"/>
      <w:szCs w:val="56"/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898"/>
  </w:style>
  <w:style w:type="paragraph" w:styleId="Footer">
    <w:name w:val="footer"/>
    <w:basedOn w:val="Normal"/>
    <w:link w:val="FooterChar"/>
    <w:uiPriority w:val="99"/>
    <w:unhideWhenUsed/>
    <w:rsid w:val="00F2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522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E7C603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382145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382145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382145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382145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382145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382145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382145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382145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E7C603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382145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382145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382145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382145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382145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82145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82145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82145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382145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82145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382145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382145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82145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E7C603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E7C603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E7C603" w:themeColor="accent1"/>
        <w:left w:val="single" w:sz="36" w:space="8" w:color="E7C603" w:themeColor="accent1"/>
        <w:bottom w:val="single" w:sz="36" w:space="8" w:color="E7C603" w:themeColor="accent1"/>
        <w:right w:val="single" w:sz="36" w:space="8" w:color="E7C603" w:themeColor="accent1"/>
      </w:pBdr>
      <w:shd w:val="clear" w:color="auto" w:fill="E7C603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E7C603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6D3C4D"/>
    <w:pPr>
      <w:spacing w:after="100"/>
      <w:jc w:val="center"/>
    </w:pPr>
    <w:rPr>
      <w:rFonts w:ascii="Bernard MT Condensed" w:hAnsi="Bernard MT Condensed"/>
      <w:color w:val="FFFFFF" w:themeColor="background1"/>
      <w:sz w:val="56"/>
      <w:szCs w:val="56"/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898"/>
  </w:style>
  <w:style w:type="paragraph" w:styleId="Footer">
    <w:name w:val="footer"/>
    <w:basedOn w:val="Normal"/>
    <w:link w:val="FooterChar"/>
    <w:uiPriority w:val="99"/>
    <w:unhideWhenUsed/>
    <w:rsid w:val="00F26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4.jpeg"/><Relationship Id="rId26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microsoft.com/office/2007/relationships/hdphoto" Target="media/hdphoto30.wd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0.JP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ine%20I\AppData\Roaming\Microsoft\Templates\Newsletter%20(Executive%20design,%202%20pages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Custom 3">
      <a:dk1>
        <a:srgbClr val="382145"/>
      </a:dk1>
      <a:lt1>
        <a:sysClr val="window" lastClr="FFFFFF"/>
      </a:lt1>
      <a:dk2>
        <a:srgbClr val="382145"/>
      </a:dk2>
      <a:lt2>
        <a:srgbClr val="BB9ACE"/>
      </a:lt2>
      <a:accent1>
        <a:srgbClr val="E7C603"/>
      </a:accent1>
      <a:accent2>
        <a:srgbClr val="F6E93A"/>
      </a:accent2>
      <a:accent3>
        <a:srgbClr val="AE8EC8"/>
      </a:accent3>
      <a:accent4>
        <a:srgbClr val="2A61A6"/>
      </a:accent4>
      <a:accent5>
        <a:srgbClr val="2A61A6"/>
      </a:accent5>
      <a:accent6>
        <a:srgbClr val="4B2D5D"/>
      </a:accent6>
      <a:hlink>
        <a:srgbClr val="3C264E"/>
      </a:hlink>
      <a:folHlink>
        <a:srgbClr val="C9B4DA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Newsletter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8BCA8C-08F7-4124-BD39-D313732E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(Executive design, 2 pages)</Template>
  <TotalTime>0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Undergraduate Medical Academy</vt:lpstr>
    </vt:vector>
  </TitlesOfParts>
  <Company>Microsoft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Undergraduate Medical Academy</dc:title>
  <dc:creator>Pauline Igho.</dc:creator>
  <cp:lastModifiedBy>Peasant, Essence</cp:lastModifiedBy>
  <cp:revision>2</cp:revision>
  <dcterms:created xsi:type="dcterms:W3CDTF">2017-02-13T21:36:00Z</dcterms:created>
  <dcterms:modified xsi:type="dcterms:W3CDTF">2017-02-13T21:36:00Z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